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63C683" w14:textId="0E17B9FC" w:rsidR="008D3361" w:rsidRDefault="008D3361" w:rsidP="008D3361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b/>
          <w:snapToGrid w:val="0"/>
          <w:u w:val="single"/>
          <w:lang w:eastAsia="en-US"/>
        </w:rPr>
      </w:pPr>
      <w:r>
        <w:rPr>
          <w:noProof/>
        </w:rPr>
        <w:drawing>
          <wp:inline distT="0" distB="0" distL="0" distR="0" wp14:anchorId="16D82557" wp14:editId="167E6269">
            <wp:extent cx="3905250" cy="626852"/>
            <wp:effectExtent l="0" t="0" r="0" b="1905"/>
            <wp:docPr id="3" name="Picture 3" descr="C:\Users\v1phayak\AppData\Local\Microsoft\Windows\Temporary Internet Files\Content.Word\UoE_Horizontal Logo_CMYK_v1_16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1phayak\AppData\Local\Microsoft\Windows\Temporary Internet Files\Content.Word\UoE_Horizontal Logo_CMYK_v1_160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347" cy="66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6A548" w14:textId="77777777" w:rsidR="0055260D" w:rsidRPr="0055260D" w:rsidRDefault="0055260D" w:rsidP="008D3361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b/>
          <w:snapToGrid w:val="0"/>
          <w:u w:val="single"/>
          <w:lang w:eastAsia="en-US"/>
        </w:rPr>
      </w:pPr>
    </w:p>
    <w:p w14:paraId="5BC34AB5" w14:textId="5FDE462F" w:rsidR="008D3361" w:rsidRPr="00030896" w:rsidRDefault="007D593A" w:rsidP="008D3361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b/>
          <w:snapToGrid w:val="0"/>
          <w:sz w:val="32"/>
          <w:szCs w:val="32"/>
          <w:u w:val="single"/>
          <w:lang w:eastAsia="en-US"/>
        </w:rPr>
      </w:pPr>
      <w:bookmarkStart w:id="0" w:name="quotes"/>
      <w:r>
        <w:rPr>
          <w:rFonts w:cs="Arial"/>
          <w:b/>
          <w:snapToGrid w:val="0"/>
          <w:sz w:val="32"/>
          <w:szCs w:val="32"/>
          <w:u w:val="single"/>
          <w:lang w:eastAsia="en-US"/>
        </w:rPr>
        <w:t>Goods/Services</w:t>
      </w:r>
      <w:proofErr w:type="gramStart"/>
      <w:r>
        <w:rPr>
          <w:rFonts w:cs="Arial"/>
          <w:b/>
          <w:snapToGrid w:val="0"/>
          <w:sz w:val="32"/>
          <w:szCs w:val="32"/>
          <w:u w:val="single"/>
          <w:lang w:eastAsia="en-US"/>
        </w:rPr>
        <w:t>:</w:t>
      </w:r>
      <w:r w:rsidR="008D3361">
        <w:rPr>
          <w:rFonts w:cs="Arial"/>
          <w:b/>
          <w:snapToGrid w:val="0"/>
          <w:sz w:val="32"/>
          <w:szCs w:val="32"/>
          <w:u w:val="single"/>
          <w:lang w:eastAsia="en-US"/>
        </w:rPr>
        <w:t>“</w:t>
      </w:r>
      <w:proofErr w:type="gramEnd"/>
      <w:r w:rsidR="008D3361">
        <w:rPr>
          <w:rFonts w:cs="Arial"/>
          <w:b/>
          <w:snapToGrid w:val="0"/>
          <w:sz w:val="32"/>
          <w:szCs w:val="32"/>
          <w:u w:val="single"/>
          <w:lang w:eastAsia="en-US"/>
        </w:rPr>
        <w:t xml:space="preserve">3 Quotes” </w:t>
      </w:r>
      <w:r w:rsidR="008D3361" w:rsidRPr="00030896">
        <w:rPr>
          <w:rFonts w:cs="Arial"/>
          <w:b/>
          <w:snapToGrid w:val="0"/>
          <w:sz w:val="32"/>
          <w:szCs w:val="32"/>
          <w:u w:val="single"/>
          <w:lang w:eastAsia="en-US"/>
        </w:rPr>
        <w:t xml:space="preserve">Below £50,000 Purchasing Template </w:t>
      </w:r>
    </w:p>
    <w:bookmarkEnd w:id="0"/>
    <w:p w14:paraId="6E15E7A7" w14:textId="77777777" w:rsidR="008D3361" w:rsidRPr="00030896" w:rsidRDefault="008D3361" w:rsidP="008D3361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b/>
          <w:snapToGrid w:val="0"/>
          <w:sz w:val="20"/>
          <w:szCs w:val="20"/>
          <w:u w:val="single"/>
          <w:lang w:eastAsia="en-US"/>
        </w:rPr>
      </w:pPr>
    </w:p>
    <w:p w14:paraId="5964F311" w14:textId="1DBBBC1E" w:rsidR="008D3361" w:rsidRPr="000F3367" w:rsidRDefault="002849D7" w:rsidP="008D3361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snapToGrid w:val="0"/>
          <w:sz w:val="20"/>
          <w:szCs w:val="21"/>
          <w:lang w:eastAsia="en-US"/>
        </w:rPr>
      </w:pPr>
      <w:r>
        <w:rPr>
          <w:rFonts w:cs="Arial"/>
          <w:snapToGrid w:val="0"/>
          <w:sz w:val="20"/>
          <w:szCs w:val="21"/>
          <w:lang w:eastAsia="en-US"/>
        </w:rPr>
        <w:t>For</w:t>
      </w:r>
      <w:r w:rsidR="005C4691">
        <w:rPr>
          <w:rFonts w:cs="Arial"/>
          <w:snapToGrid w:val="0"/>
          <w:sz w:val="20"/>
          <w:szCs w:val="21"/>
          <w:lang w:eastAsia="en-US"/>
        </w:rPr>
        <w:t xml:space="preserve"> purchase</w:t>
      </w:r>
      <w:r>
        <w:rPr>
          <w:rFonts w:cs="Arial"/>
          <w:snapToGrid w:val="0"/>
          <w:sz w:val="20"/>
          <w:szCs w:val="21"/>
          <w:lang w:eastAsia="en-US"/>
        </w:rPr>
        <w:t>s</w:t>
      </w:r>
      <w:r w:rsidR="005C4691">
        <w:rPr>
          <w:rFonts w:cs="Arial"/>
          <w:snapToGrid w:val="0"/>
          <w:sz w:val="20"/>
          <w:szCs w:val="21"/>
          <w:lang w:eastAsia="en-US"/>
        </w:rPr>
        <w:t xml:space="preserve"> </w:t>
      </w:r>
      <w:r>
        <w:rPr>
          <w:rFonts w:cs="Arial"/>
          <w:snapToGrid w:val="0"/>
          <w:sz w:val="20"/>
          <w:szCs w:val="21"/>
          <w:lang w:eastAsia="en-US"/>
        </w:rPr>
        <w:t xml:space="preserve">under £50,000 </w:t>
      </w:r>
      <w:proofErr w:type="spellStart"/>
      <w:r w:rsidR="005C4691">
        <w:rPr>
          <w:rFonts w:cs="Arial"/>
          <w:snapToGrid w:val="0"/>
          <w:sz w:val="20"/>
          <w:szCs w:val="21"/>
          <w:lang w:eastAsia="en-US"/>
        </w:rPr>
        <w:t>outwith</w:t>
      </w:r>
      <w:proofErr w:type="spellEnd"/>
      <w:r w:rsidR="005C4691">
        <w:rPr>
          <w:rFonts w:cs="Arial"/>
          <w:snapToGrid w:val="0"/>
          <w:sz w:val="20"/>
          <w:szCs w:val="21"/>
          <w:lang w:eastAsia="en-US"/>
        </w:rPr>
        <w:t xml:space="preserve"> a </w:t>
      </w:r>
      <w:r>
        <w:rPr>
          <w:rFonts w:cs="Arial"/>
          <w:snapToGrid w:val="0"/>
          <w:sz w:val="20"/>
          <w:szCs w:val="21"/>
          <w:lang w:eastAsia="en-US"/>
        </w:rPr>
        <w:t xml:space="preserve">current </w:t>
      </w:r>
      <w:r w:rsidR="005C4691">
        <w:rPr>
          <w:rFonts w:cs="Arial"/>
          <w:snapToGrid w:val="0"/>
          <w:sz w:val="20"/>
          <w:szCs w:val="21"/>
          <w:lang w:eastAsia="en-US"/>
        </w:rPr>
        <w:t xml:space="preserve">contract, the </w:t>
      </w:r>
      <w:proofErr w:type="spellStart"/>
      <w:r w:rsidR="005C4691">
        <w:rPr>
          <w:rFonts w:cs="Arial"/>
          <w:snapToGrid w:val="0"/>
          <w:sz w:val="20"/>
          <w:szCs w:val="21"/>
          <w:lang w:eastAsia="en-US"/>
        </w:rPr>
        <w:t>Unversity</w:t>
      </w:r>
      <w:proofErr w:type="spellEnd"/>
      <w:r w:rsidR="005C4691">
        <w:rPr>
          <w:rFonts w:cs="Arial"/>
          <w:snapToGrid w:val="0"/>
          <w:sz w:val="20"/>
          <w:szCs w:val="21"/>
          <w:lang w:eastAsia="en-US"/>
        </w:rPr>
        <w:t xml:space="preserve"> policy is to obtain </w:t>
      </w:r>
      <w:proofErr w:type="gramStart"/>
      <w:r w:rsidR="005C4691">
        <w:rPr>
          <w:rFonts w:cs="Arial"/>
          <w:snapToGrid w:val="0"/>
          <w:sz w:val="20"/>
          <w:szCs w:val="21"/>
          <w:lang w:eastAsia="en-US"/>
        </w:rPr>
        <w:t>3</w:t>
      </w:r>
      <w:proofErr w:type="gramEnd"/>
      <w:r>
        <w:rPr>
          <w:rFonts w:cs="Arial"/>
          <w:snapToGrid w:val="0"/>
          <w:sz w:val="20"/>
          <w:szCs w:val="21"/>
          <w:lang w:eastAsia="en-US"/>
        </w:rPr>
        <w:t xml:space="preserve"> supplier</w:t>
      </w:r>
      <w:r w:rsidR="005C4691">
        <w:rPr>
          <w:rFonts w:cs="Arial"/>
          <w:snapToGrid w:val="0"/>
          <w:sz w:val="20"/>
          <w:szCs w:val="21"/>
          <w:lang w:eastAsia="en-US"/>
        </w:rPr>
        <w:t xml:space="preserve"> quotations to demonstrate value for money</w:t>
      </w:r>
      <w:r>
        <w:rPr>
          <w:rFonts w:cs="Arial"/>
          <w:snapToGrid w:val="0"/>
          <w:sz w:val="20"/>
          <w:szCs w:val="21"/>
          <w:lang w:eastAsia="en-US"/>
        </w:rPr>
        <w:t>, an informed balance between cost, quality and sustainability</w:t>
      </w:r>
      <w:r w:rsidR="005C4691">
        <w:rPr>
          <w:rFonts w:cs="Arial"/>
          <w:snapToGrid w:val="0"/>
          <w:sz w:val="20"/>
          <w:szCs w:val="21"/>
          <w:lang w:eastAsia="en-US"/>
        </w:rPr>
        <w:t xml:space="preserve">. </w:t>
      </w:r>
      <w:r>
        <w:rPr>
          <w:rFonts w:cs="Arial"/>
          <w:snapToGrid w:val="0"/>
          <w:sz w:val="20"/>
          <w:szCs w:val="21"/>
          <w:lang w:eastAsia="en-US"/>
        </w:rPr>
        <w:t xml:space="preserve">This form is the </w:t>
      </w:r>
      <w:r w:rsidR="008D3361" w:rsidRPr="000F3367">
        <w:rPr>
          <w:rFonts w:cs="Arial"/>
          <w:snapToGrid w:val="0"/>
          <w:sz w:val="20"/>
          <w:szCs w:val="21"/>
          <w:lang w:eastAsia="en-US"/>
        </w:rPr>
        <w:t xml:space="preserve">recommended template </w:t>
      </w:r>
      <w:r>
        <w:rPr>
          <w:rFonts w:cs="Arial"/>
          <w:snapToGrid w:val="0"/>
          <w:sz w:val="20"/>
          <w:szCs w:val="21"/>
          <w:lang w:eastAsia="en-US"/>
        </w:rPr>
        <w:t>for</w:t>
      </w:r>
      <w:r w:rsidR="008D3361" w:rsidRPr="000F3367">
        <w:rPr>
          <w:rFonts w:cs="Arial"/>
          <w:snapToGrid w:val="0"/>
          <w:sz w:val="20"/>
          <w:szCs w:val="21"/>
          <w:lang w:eastAsia="en-US"/>
        </w:rPr>
        <w:t xml:space="preserve"> University staff to record their reasoning for choosing a particular supplier. </w:t>
      </w:r>
    </w:p>
    <w:p w14:paraId="10CDC7B1" w14:textId="77777777" w:rsidR="008D3361" w:rsidRPr="000F3367" w:rsidRDefault="008D3361" w:rsidP="008D3361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snapToGrid w:val="0"/>
          <w:sz w:val="20"/>
          <w:szCs w:val="21"/>
          <w:lang w:eastAsia="en-US"/>
        </w:rPr>
      </w:pPr>
    </w:p>
    <w:p w14:paraId="41729616" w14:textId="77777777" w:rsidR="008D3361" w:rsidRPr="000F3367" w:rsidRDefault="008D3361" w:rsidP="008D3361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snapToGrid w:val="0"/>
          <w:sz w:val="20"/>
          <w:szCs w:val="21"/>
          <w:lang w:eastAsia="en-US"/>
        </w:rPr>
      </w:pPr>
      <w:r w:rsidRPr="000F3367">
        <w:rPr>
          <w:rFonts w:cs="Arial"/>
          <w:snapToGrid w:val="0"/>
          <w:sz w:val="20"/>
          <w:szCs w:val="21"/>
          <w:lang w:eastAsia="en-US"/>
        </w:rPr>
        <w:t xml:space="preserve">Please note that you should contact the Procurement team </w:t>
      </w:r>
      <w:hyperlink r:id="rId9" w:history="1">
        <w:r w:rsidRPr="000F3367">
          <w:rPr>
            <w:rFonts w:cs="Arial"/>
            <w:snapToGrid w:val="0"/>
            <w:color w:val="0000FF"/>
            <w:sz w:val="20"/>
            <w:szCs w:val="21"/>
            <w:u w:val="single"/>
            <w:lang w:eastAsia="en-US"/>
          </w:rPr>
          <w:t>http://www.ed.ac.uk/procurement/about/contact-us</w:t>
        </w:r>
      </w:hyperlink>
      <w:r w:rsidRPr="000F3367">
        <w:rPr>
          <w:rFonts w:cs="Arial"/>
          <w:snapToGrid w:val="0"/>
          <w:sz w:val="20"/>
          <w:szCs w:val="21"/>
          <w:lang w:eastAsia="en-US"/>
        </w:rPr>
        <w:t xml:space="preserve"> if any of the following apply: </w:t>
      </w:r>
    </w:p>
    <w:p w14:paraId="63F49A17" w14:textId="77777777" w:rsidR="008D3361" w:rsidRPr="000F3367" w:rsidRDefault="008D3361" w:rsidP="008D3361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snapToGrid w:val="0"/>
          <w:sz w:val="20"/>
          <w:szCs w:val="21"/>
          <w:lang w:eastAsia="en-US"/>
        </w:rPr>
      </w:pPr>
    </w:p>
    <w:p w14:paraId="39C844DD" w14:textId="77777777" w:rsidR="008D3361" w:rsidRPr="000F3367" w:rsidRDefault="008D3361" w:rsidP="008D3361">
      <w:pPr>
        <w:numPr>
          <w:ilvl w:val="0"/>
          <w:numId w:val="10"/>
        </w:num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snapToGrid w:val="0"/>
          <w:sz w:val="20"/>
          <w:szCs w:val="21"/>
          <w:lang w:eastAsia="en-US"/>
        </w:rPr>
      </w:pPr>
      <w:r w:rsidRPr="000F3367">
        <w:rPr>
          <w:rFonts w:cs="Arial"/>
          <w:snapToGrid w:val="0"/>
          <w:sz w:val="20"/>
          <w:szCs w:val="21"/>
          <w:lang w:eastAsia="en-US"/>
        </w:rPr>
        <w:t>If you any have queries</w:t>
      </w:r>
    </w:p>
    <w:p w14:paraId="5306AA53" w14:textId="77777777" w:rsidR="008D3361" w:rsidRPr="000F3367" w:rsidRDefault="008D3361" w:rsidP="008D3361">
      <w:pPr>
        <w:numPr>
          <w:ilvl w:val="0"/>
          <w:numId w:val="10"/>
        </w:num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snapToGrid w:val="0"/>
          <w:sz w:val="20"/>
          <w:szCs w:val="21"/>
          <w:lang w:eastAsia="en-US"/>
        </w:rPr>
      </w:pPr>
      <w:r w:rsidRPr="000F3367">
        <w:rPr>
          <w:rFonts w:cs="Arial"/>
          <w:snapToGrid w:val="0"/>
          <w:sz w:val="20"/>
          <w:szCs w:val="21"/>
          <w:lang w:eastAsia="en-US"/>
        </w:rPr>
        <w:t>For goods: If you anticipate spending more than £50,000 in the next 12 months (legal requirement)</w:t>
      </w:r>
    </w:p>
    <w:p w14:paraId="41C11C67" w14:textId="77777777" w:rsidR="008D3361" w:rsidRPr="000F3367" w:rsidRDefault="008D3361" w:rsidP="008D3361">
      <w:pPr>
        <w:numPr>
          <w:ilvl w:val="0"/>
          <w:numId w:val="10"/>
        </w:num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snapToGrid w:val="0"/>
          <w:sz w:val="20"/>
          <w:szCs w:val="21"/>
          <w:lang w:eastAsia="en-US"/>
        </w:rPr>
      </w:pPr>
      <w:r w:rsidRPr="000F3367">
        <w:rPr>
          <w:rFonts w:cs="Arial"/>
          <w:snapToGrid w:val="0"/>
          <w:sz w:val="20"/>
          <w:szCs w:val="21"/>
          <w:lang w:eastAsia="en-US"/>
        </w:rPr>
        <w:t>For services: If you anticipate spending more than £50,000 in the next four years (legal requirement)</w:t>
      </w:r>
    </w:p>
    <w:p w14:paraId="286B64A0" w14:textId="77777777" w:rsidR="008D3361" w:rsidRPr="000F3367" w:rsidRDefault="008D3361" w:rsidP="008D3361">
      <w:pPr>
        <w:numPr>
          <w:ilvl w:val="0"/>
          <w:numId w:val="10"/>
        </w:num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snapToGrid w:val="0"/>
          <w:sz w:val="20"/>
          <w:szCs w:val="21"/>
          <w:lang w:eastAsia="en-US"/>
        </w:rPr>
      </w:pPr>
      <w:r w:rsidRPr="000F3367">
        <w:rPr>
          <w:rFonts w:cs="Arial"/>
          <w:snapToGrid w:val="0"/>
          <w:sz w:val="20"/>
          <w:szCs w:val="21"/>
          <w:lang w:eastAsia="en-US"/>
        </w:rPr>
        <w:t>If this is an international purchase (for verification that your shipment terms are appropriate)</w:t>
      </w:r>
    </w:p>
    <w:p w14:paraId="3B00135C" w14:textId="77777777" w:rsidR="008D3361" w:rsidRPr="000F3367" w:rsidRDefault="008D3361" w:rsidP="008D3361">
      <w:pPr>
        <w:numPr>
          <w:ilvl w:val="0"/>
          <w:numId w:val="10"/>
        </w:num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snapToGrid w:val="0"/>
          <w:sz w:val="20"/>
          <w:szCs w:val="21"/>
          <w:lang w:eastAsia="en-US"/>
        </w:rPr>
      </w:pPr>
      <w:r w:rsidRPr="000F3367">
        <w:rPr>
          <w:rFonts w:cs="Arial"/>
          <w:snapToGrid w:val="0"/>
          <w:sz w:val="20"/>
          <w:szCs w:val="21"/>
          <w:lang w:eastAsia="en-US"/>
        </w:rPr>
        <w:t xml:space="preserve">If funding for the purchase has external funding auditing requirements </w:t>
      </w:r>
    </w:p>
    <w:p w14:paraId="0CF383F8" w14:textId="2DEA652D" w:rsidR="008D3361" w:rsidRDefault="008D3361" w:rsidP="008D3361">
      <w:pPr>
        <w:numPr>
          <w:ilvl w:val="0"/>
          <w:numId w:val="10"/>
        </w:num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snapToGrid w:val="0"/>
          <w:sz w:val="20"/>
          <w:szCs w:val="21"/>
          <w:lang w:eastAsia="en-US"/>
        </w:rPr>
      </w:pPr>
      <w:r w:rsidRPr="000F3367">
        <w:rPr>
          <w:rFonts w:cs="Arial"/>
          <w:snapToGrid w:val="0"/>
          <w:sz w:val="20"/>
          <w:szCs w:val="21"/>
          <w:lang w:eastAsia="en-US"/>
        </w:rPr>
        <w:t xml:space="preserve">If your department offers locally-based procurement support (see </w:t>
      </w:r>
      <w:hyperlink r:id="rId10" w:history="1">
        <w:r w:rsidRPr="000F3367">
          <w:rPr>
            <w:rFonts w:cs="Arial"/>
            <w:snapToGrid w:val="0"/>
            <w:color w:val="0000FF"/>
            <w:sz w:val="20"/>
            <w:szCs w:val="21"/>
            <w:u w:val="single"/>
            <w:lang w:eastAsia="en-US"/>
          </w:rPr>
          <w:t>contacts list</w:t>
        </w:r>
      </w:hyperlink>
      <w:r w:rsidRPr="000F3367">
        <w:rPr>
          <w:rFonts w:cs="Arial"/>
          <w:snapToGrid w:val="0"/>
          <w:sz w:val="20"/>
          <w:szCs w:val="21"/>
          <w:lang w:eastAsia="en-US"/>
        </w:rPr>
        <w:t>), please check with your relevant contact before proceeding</w:t>
      </w:r>
    </w:p>
    <w:p w14:paraId="59827E65" w14:textId="77777777" w:rsidR="007D593A" w:rsidRPr="000F3367" w:rsidRDefault="007D593A" w:rsidP="007D593A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ind w:left="720"/>
        <w:rPr>
          <w:rFonts w:cs="Arial"/>
          <w:snapToGrid w:val="0"/>
          <w:sz w:val="20"/>
          <w:szCs w:val="21"/>
          <w:lang w:eastAsia="en-US"/>
        </w:rPr>
      </w:pPr>
    </w:p>
    <w:p w14:paraId="6EE2DA8A" w14:textId="57EA0879" w:rsidR="000F3367" w:rsidRPr="000F3367" w:rsidRDefault="000F3367" w:rsidP="007D59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snapToGrid w:val="0"/>
          <w:sz w:val="20"/>
          <w:szCs w:val="21"/>
          <w:lang w:eastAsia="en-US"/>
        </w:rPr>
      </w:pPr>
      <w:r>
        <w:rPr>
          <w:rFonts w:cs="Arial"/>
          <w:snapToGrid w:val="0"/>
          <w:sz w:val="20"/>
          <w:szCs w:val="21"/>
          <w:lang w:eastAsia="en-US"/>
        </w:rPr>
        <w:t>For self-employed, sole trader</w:t>
      </w:r>
      <w:r w:rsidR="007D593A">
        <w:rPr>
          <w:rFonts w:cs="Arial"/>
          <w:snapToGrid w:val="0"/>
          <w:sz w:val="20"/>
          <w:szCs w:val="21"/>
          <w:lang w:eastAsia="en-US"/>
        </w:rPr>
        <w:t>, and IR35 i</w:t>
      </w:r>
      <w:r>
        <w:rPr>
          <w:rFonts w:cs="Arial"/>
          <w:snapToGrid w:val="0"/>
          <w:sz w:val="20"/>
          <w:szCs w:val="21"/>
          <w:lang w:eastAsia="en-US"/>
        </w:rPr>
        <w:t xml:space="preserve">ntermediary service providers: </w:t>
      </w:r>
      <w:r w:rsidR="007D363E">
        <w:rPr>
          <w:rFonts w:cs="Arial"/>
          <w:snapToGrid w:val="0"/>
          <w:sz w:val="20"/>
          <w:szCs w:val="21"/>
          <w:lang w:eastAsia="en-US"/>
        </w:rPr>
        <w:t>Please u</w:t>
      </w:r>
      <w:r w:rsidR="007D593A">
        <w:rPr>
          <w:rFonts w:cs="Arial"/>
          <w:snapToGrid w:val="0"/>
          <w:sz w:val="20"/>
          <w:szCs w:val="21"/>
          <w:lang w:eastAsia="en-US"/>
        </w:rPr>
        <w:t xml:space="preserve">se alternative </w:t>
      </w:r>
      <w:hyperlink r:id="rId11" w:history="1">
        <w:r w:rsidR="007D593A" w:rsidRPr="007D593A">
          <w:rPr>
            <w:rStyle w:val="Hyperlink"/>
            <w:rFonts w:cs="Arial"/>
            <w:snapToGrid w:val="0"/>
            <w:sz w:val="20"/>
            <w:szCs w:val="21"/>
            <w:lang w:eastAsia="en-US"/>
          </w:rPr>
          <w:t>I</w:t>
        </w:r>
        <w:r w:rsidR="007D593A">
          <w:rPr>
            <w:rStyle w:val="Hyperlink"/>
            <w:rFonts w:cs="Arial"/>
            <w:snapToGrid w:val="0"/>
            <w:sz w:val="20"/>
            <w:szCs w:val="21"/>
            <w:lang w:eastAsia="en-US"/>
          </w:rPr>
          <w:t>R35 I</w:t>
        </w:r>
        <w:r w:rsidR="007D593A" w:rsidRPr="007D593A">
          <w:rPr>
            <w:rStyle w:val="Hyperlink"/>
            <w:rFonts w:cs="Arial"/>
            <w:snapToGrid w:val="0"/>
            <w:sz w:val="20"/>
            <w:szCs w:val="21"/>
            <w:lang w:eastAsia="en-US"/>
          </w:rPr>
          <w:t>TQ/3Q form</w:t>
        </w:r>
      </w:hyperlink>
      <w:r w:rsidR="00A24E15">
        <w:rPr>
          <w:rFonts w:cs="Arial"/>
          <w:snapToGrid w:val="0"/>
          <w:sz w:val="20"/>
          <w:szCs w:val="21"/>
          <w:lang w:eastAsia="en-US"/>
        </w:rPr>
        <w:t xml:space="preserve"> and, prior to obtaining quotes</w:t>
      </w:r>
      <w:r w:rsidR="007D593A">
        <w:rPr>
          <w:rFonts w:cs="Arial"/>
          <w:snapToGrid w:val="0"/>
          <w:sz w:val="20"/>
          <w:szCs w:val="21"/>
          <w:lang w:eastAsia="en-US"/>
        </w:rPr>
        <w:t xml:space="preserve">, </w:t>
      </w:r>
      <w:r>
        <w:rPr>
          <w:rFonts w:cs="Arial"/>
          <w:snapToGrid w:val="0"/>
          <w:sz w:val="20"/>
          <w:szCs w:val="21"/>
          <w:lang w:eastAsia="en-US"/>
        </w:rPr>
        <w:t>complete</w:t>
      </w:r>
      <w:r w:rsidR="00986B1F">
        <w:rPr>
          <w:rFonts w:cs="Arial"/>
          <w:snapToGrid w:val="0"/>
          <w:sz w:val="20"/>
          <w:szCs w:val="21"/>
          <w:lang w:eastAsia="en-US"/>
        </w:rPr>
        <w:t xml:space="preserve"> the</w:t>
      </w:r>
      <w:r>
        <w:rPr>
          <w:rFonts w:cs="Arial"/>
          <w:snapToGrid w:val="0"/>
          <w:sz w:val="20"/>
          <w:szCs w:val="21"/>
          <w:lang w:eastAsia="en-US"/>
        </w:rPr>
        <w:t xml:space="preserve"> </w:t>
      </w:r>
      <w:hyperlink r:id="rId12" w:history="1">
        <w:r w:rsidRPr="000F3367">
          <w:rPr>
            <w:rStyle w:val="Hyperlink"/>
            <w:rFonts w:cs="Arial"/>
            <w:snapToGrid w:val="0"/>
            <w:sz w:val="20"/>
            <w:szCs w:val="21"/>
            <w:lang w:eastAsia="en-US"/>
          </w:rPr>
          <w:t>employee status questionnair</w:t>
        </w:r>
        <w:r>
          <w:rPr>
            <w:rStyle w:val="Hyperlink"/>
            <w:rFonts w:cs="Arial"/>
            <w:snapToGrid w:val="0"/>
            <w:sz w:val="20"/>
            <w:szCs w:val="21"/>
            <w:lang w:eastAsia="en-US"/>
          </w:rPr>
          <w:t>e-future engagements</w:t>
        </w:r>
      </w:hyperlink>
      <w:r>
        <w:rPr>
          <w:rFonts w:cs="Arial"/>
          <w:snapToGrid w:val="0"/>
          <w:sz w:val="20"/>
          <w:szCs w:val="21"/>
          <w:lang w:eastAsia="en-US"/>
        </w:rPr>
        <w:t xml:space="preserve"> form on behalf of winning bidder and submit to the </w:t>
      </w:r>
      <w:hyperlink r:id="rId13" w:history="1">
        <w:r w:rsidRPr="000F3367">
          <w:rPr>
            <w:rStyle w:val="Hyperlink"/>
            <w:rFonts w:cs="Arial"/>
            <w:snapToGrid w:val="0"/>
            <w:sz w:val="20"/>
            <w:szCs w:val="21"/>
            <w:lang w:eastAsia="en-US"/>
          </w:rPr>
          <w:t>Payroll Office</w:t>
        </w:r>
      </w:hyperlink>
      <w:r w:rsidR="00BC3B03">
        <w:rPr>
          <w:rFonts w:cs="Arial"/>
          <w:snapToGrid w:val="0"/>
          <w:sz w:val="20"/>
          <w:szCs w:val="21"/>
          <w:lang w:eastAsia="en-US"/>
        </w:rPr>
        <w:t xml:space="preserve">. See </w:t>
      </w:r>
      <w:hyperlink r:id="rId14" w:history="1">
        <w:r w:rsidR="00BC3B03" w:rsidRPr="00BC3B03">
          <w:rPr>
            <w:rStyle w:val="Hyperlink"/>
            <w:rFonts w:cs="Arial"/>
            <w:snapToGrid w:val="0"/>
            <w:sz w:val="20"/>
            <w:szCs w:val="21"/>
            <w:lang w:eastAsia="en-US"/>
          </w:rPr>
          <w:t>Procurement Office website</w:t>
        </w:r>
      </w:hyperlink>
      <w:bookmarkStart w:id="1" w:name="_GoBack"/>
      <w:bookmarkEnd w:id="1"/>
      <w:r w:rsidR="00BC3B03">
        <w:rPr>
          <w:rFonts w:cs="Arial"/>
          <w:snapToGrid w:val="0"/>
          <w:sz w:val="20"/>
          <w:szCs w:val="21"/>
          <w:lang w:eastAsia="en-US"/>
        </w:rPr>
        <w:t xml:space="preserve"> for more info. </w:t>
      </w:r>
    </w:p>
    <w:p w14:paraId="751A88DF" w14:textId="77777777" w:rsidR="008D3361" w:rsidRPr="00030896" w:rsidRDefault="008D3361" w:rsidP="008D3361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b/>
          <w:snapToGrid w:val="0"/>
          <w:sz w:val="21"/>
          <w:szCs w:val="21"/>
          <w:u w:val="single"/>
          <w:lang w:eastAsia="en-US"/>
        </w:rPr>
      </w:pPr>
    </w:p>
    <w:tbl>
      <w:tblPr>
        <w:tblW w:w="10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7"/>
        <w:gridCol w:w="242"/>
        <w:gridCol w:w="2442"/>
        <w:gridCol w:w="39"/>
        <w:gridCol w:w="2162"/>
        <w:gridCol w:w="64"/>
        <w:gridCol w:w="178"/>
        <w:gridCol w:w="2915"/>
      </w:tblGrid>
      <w:tr w:rsidR="008D3361" w:rsidRPr="007D593A" w14:paraId="34E55946" w14:textId="77777777" w:rsidTr="00B55CF3">
        <w:trPr>
          <w:trHeight w:val="13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601D3AB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sz w:val="18"/>
                <w:szCs w:val="20"/>
                <w:lang w:eastAsia="en-US"/>
              </w:rPr>
            </w:pP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t>Description of requirement:</w:t>
            </w:r>
          </w:p>
        </w:tc>
        <w:tc>
          <w:tcPr>
            <w:tcW w:w="8042" w:type="dxa"/>
            <w:gridSpan w:val="7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21F5F3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  <w:tab w:val="left" w:pos="2108"/>
              </w:tabs>
              <w:rPr>
                <w:rFonts w:cs="Arial"/>
                <w:snapToGrid w:val="0"/>
                <w:sz w:val="18"/>
                <w:szCs w:val="20"/>
                <w:lang w:eastAsia="en-US"/>
              </w:rPr>
            </w:pP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" w:name="Text23"/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instrText xml:space="preserve"> FORMTEXT </w:instrText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fldChar w:fldCharType="separate"/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fldChar w:fldCharType="end"/>
            </w:r>
            <w:bookmarkEnd w:id="2"/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tab/>
            </w:r>
          </w:p>
        </w:tc>
      </w:tr>
      <w:tr w:rsidR="008D3361" w:rsidRPr="007D593A" w14:paraId="43C311B9" w14:textId="77777777" w:rsidTr="00B55CF3">
        <w:trPr>
          <w:gridAfter w:val="1"/>
          <w:wAfter w:w="2915" w:type="dxa"/>
          <w:trHeight w:val="130"/>
        </w:trPr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9E9EC8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jc w:val="center"/>
              <w:rPr>
                <w:rFonts w:ascii="Times New Roman" w:hAnsi="Times New Roman"/>
                <w:snapToGrid w:val="0"/>
                <w:sz w:val="18"/>
                <w:szCs w:val="20"/>
                <w:lang w:eastAsia="en-US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3E3C05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jc w:val="center"/>
              <w:rPr>
                <w:rFonts w:ascii="Times New Roman" w:hAnsi="Times New Roman"/>
                <w:snapToGrid w:val="0"/>
                <w:sz w:val="18"/>
                <w:szCs w:val="20"/>
                <w:lang w:eastAsia="en-US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914BBB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jc w:val="center"/>
              <w:rPr>
                <w:rFonts w:ascii="Times New Roman" w:hAnsi="Times New Roman"/>
                <w:snapToGrid w:val="0"/>
                <w:sz w:val="18"/>
                <w:szCs w:val="20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8131C74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jc w:val="center"/>
              <w:rPr>
                <w:rFonts w:ascii="Times New Roman" w:hAnsi="Times New Roman"/>
                <w:snapToGrid w:val="0"/>
                <w:sz w:val="18"/>
                <w:szCs w:val="20"/>
                <w:lang w:eastAsia="en-US"/>
              </w:rPr>
            </w:pPr>
          </w:p>
        </w:tc>
        <w:tc>
          <w:tcPr>
            <w:tcW w:w="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037479C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jc w:val="center"/>
              <w:rPr>
                <w:rFonts w:ascii="Times New Roman" w:hAnsi="Times New Roman"/>
                <w:snapToGrid w:val="0"/>
                <w:sz w:val="18"/>
                <w:szCs w:val="20"/>
                <w:lang w:eastAsia="en-US"/>
              </w:rPr>
            </w:pPr>
          </w:p>
        </w:tc>
      </w:tr>
      <w:tr w:rsidR="008D3361" w:rsidRPr="007D593A" w14:paraId="6C1ADD08" w14:textId="77777777" w:rsidTr="00B55CF3">
        <w:trPr>
          <w:trHeight w:val="13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8BCF2F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sz w:val="18"/>
                <w:szCs w:val="20"/>
                <w:lang w:eastAsia="en-US"/>
              </w:rPr>
            </w:pP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t>Your name:</w:t>
            </w: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803E8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sz w:val="18"/>
                <w:szCs w:val="20"/>
                <w:lang w:eastAsia="en-US"/>
              </w:rPr>
            </w:pP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instrText xml:space="preserve"> FORMTEXT </w:instrText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fldChar w:fldCharType="separate"/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fldChar w:fldCharType="end"/>
            </w:r>
            <w:bookmarkEnd w:id="3"/>
          </w:p>
        </w:tc>
        <w:tc>
          <w:tcPr>
            <w:tcW w:w="22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DDAC036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sz w:val="18"/>
                <w:szCs w:val="20"/>
                <w:lang w:eastAsia="en-US"/>
              </w:rPr>
            </w:pP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t xml:space="preserve"> Budget Code/Grant Number*:</w:t>
            </w:r>
          </w:p>
        </w:tc>
        <w:tc>
          <w:tcPr>
            <w:tcW w:w="3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0CA4CB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sz w:val="18"/>
                <w:szCs w:val="20"/>
                <w:lang w:eastAsia="en-US"/>
              </w:rPr>
            </w:pP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instrText xml:space="preserve"> FORMTEXT </w:instrText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fldChar w:fldCharType="separate"/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fldChar w:fldCharType="end"/>
            </w:r>
            <w:bookmarkEnd w:id="4"/>
          </w:p>
        </w:tc>
      </w:tr>
      <w:tr w:rsidR="008D3361" w:rsidRPr="007D593A" w14:paraId="26559292" w14:textId="77777777" w:rsidTr="00B55CF3">
        <w:trPr>
          <w:trHeight w:val="130"/>
        </w:trPr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9E5B37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sz w:val="18"/>
                <w:szCs w:val="20"/>
                <w:lang w:eastAsia="en-US"/>
              </w:rPr>
            </w:pP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F1E289F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sz w:val="18"/>
                <w:szCs w:val="20"/>
                <w:lang w:eastAsia="en-US"/>
              </w:rPr>
            </w:pPr>
          </w:p>
        </w:tc>
        <w:tc>
          <w:tcPr>
            <w:tcW w:w="2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0914DB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sz w:val="18"/>
                <w:szCs w:val="20"/>
                <w:lang w:eastAsia="en-US"/>
              </w:rPr>
            </w:pP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t xml:space="preserve"> *Delete as appropriate*</w:t>
            </w:r>
          </w:p>
        </w:tc>
        <w:tc>
          <w:tcPr>
            <w:tcW w:w="31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71FF21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sz w:val="18"/>
                <w:szCs w:val="20"/>
                <w:lang w:eastAsia="en-US"/>
              </w:rPr>
            </w:pPr>
          </w:p>
        </w:tc>
      </w:tr>
      <w:tr w:rsidR="008D3361" w:rsidRPr="007D593A" w14:paraId="2679E9A5" w14:textId="77777777" w:rsidTr="00B55CF3">
        <w:trPr>
          <w:trHeight w:val="246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BE4AF00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sz w:val="18"/>
                <w:szCs w:val="20"/>
                <w:lang w:eastAsia="en-US"/>
              </w:rPr>
            </w:pP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t>Budget holder name:</w:t>
            </w: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A632C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sz w:val="18"/>
                <w:szCs w:val="20"/>
                <w:lang w:eastAsia="en-US"/>
              </w:rPr>
            </w:pP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instrText xml:space="preserve"> FORMTEXT </w:instrText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fldChar w:fldCharType="separate"/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fldChar w:fldCharType="end"/>
            </w:r>
          </w:p>
        </w:tc>
        <w:tc>
          <w:tcPr>
            <w:tcW w:w="22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25B7676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sz w:val="18"/>
                <w:szCs w:val="20"/>
                <w:lang w:eastAsia="en-US"/>
              </w:rPr>
            </w:pP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t xml:space="preserve">  Procurement Reference:</w:t>
            </w:r>
          </w:p>
        </w:tc>
        <w:tc>
          <w:tcPr>
            <w:tcW w:w="3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DC60C9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sz w:val="18"/>
                <w:szCs w:val="20"/>
                <w:lang w:eastAsia="en-US"/>
              </w:rPr>
            </w:pP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instrText xml:space="preserve"> FORMTEXT </w:instrText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fldChar w:fldCharType="separate"/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fldChar w:fldCharType="end"/>
            </w:r>
          </w:p>
        </w:tc>
      </w:tr>
      <w:tr w:rsidR="008D3361" w:rsidRPr="007D593A" w14:paraId="126DD3B9" w14:textId="77777777" w:rsidTr="00B55CF3">
        <w:trPr>
          <w:trHeight w:val="130"/>
        </w:trPr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0524A0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sz w:val="18"/>
                <w:szCs w:val="20"/>
                <w:lang w:eastAsia="en-US"/>
              </w:rPr>
            </w:pP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65AE51F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sz w:val="18"/>
                <w:szCs w:val="20"/>
                <w:lang w:eastAsia="en-US"/>
              </w:rPr>
            </w:pPr>
          </w:p>
        </w:tc>
        <w:tc>
          <w:tcPr>
            <w:tcW w:w="2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148551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sz w:val="18"/>
                <w:szCs w:val="20"/>
                <w:lang w:eastAsia="en-US"/>
              </w:rPr>
            </w:pP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t xml:space="preserve"> (If relevant)</w:t>
            </w:r>
          </w:p>
        </w:tc>
        <w:tc>
          <w:tcPr>
            <w:tcW w:w="315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64B50F7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sz w:val="18"/>
                <w:szCs w:val="20"/>
                <w:lang w:eastAsia="en-US"/>
              </w:rPr>
            </w:pPr>
          </w:p>
        </w:tc>
      </w:tr>
      <w:tr w:rsidR="008D3361" w:rsidRPr="007D593A" w14:paraId="2106D252" w14:textId="77777777" w:rsidTr="00B55CF3">
        <w:trPr>
          <w:trHeight w:val="13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A601855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sz w:val="18"/>
                <w:szCs w:val="20"/>
                <w:lang w:eastAsia="en-US"/>
              </w:rPr>
            </w:pP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t>School/Department:</w:t>
            </w: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22A3A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  <w:tab w:val="right" w:pos="2468"/>
              </w:tabs>
              <w:rPr>
                <w:rFonts w:cs="Arial"/>
                <w:snapToGrid w:val="0"/>
                <w:sz w:val="18"/>
                <w:szCs w:val="20"/>
                <w:lang w:eastAsia="en-US"/>
              </w:rPr>
            </w:pP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instrText xml:space="preserve"> FORMTEXT </w:instrText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fldChar w:fldCharType="separate"/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fldChar w:fldCharType="end"/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tab/>
            </w:r>
          </w:p>
        </w:tc>
        <w:tc>
          <w:tcPr>
            <w:tcW w:w="22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96AD97F" w14:textId="1932CE4B" w:rsidR="008D3361" w:rsidRPr="007D593A" w:rsidRDefault="008D3361" w:rsidP="0055260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sz w:val="18"/>
                <w:szCs w:val="20"/>
                <w:lang w:eastAsia="en-US"/>
              </w:rPr>
            </w:pP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t xml:space="preserve">      IR35 check made</w:t>
            </w:r>
            <w:r w:rsidR="0055260D"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t xml:space="preserve"> by </w:t>
            </w:r>
            <w:hyperlink r:id="rId15" w:history="1">
              <w:r w:rsidR="0055260D" w:rsidRPr="007D593A">
                <w:rPr>
                  <w:rStyle w:val="Hyperlink"/>
                  <w:rFonts w:cs="Arial"/>
                  <w:snapToGrid w:val="0"/>
                  <w:sz w:val="18"/>
                  <w:szCs w:val="20"/>
                  <w:lang w:eastAsia="en-US"/>
                </w:rPr>
                <w:t>Payroll</w:t>
              </w:r>
            </w:hyperlink>
            <w:r w:rsidR="0055260D"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t xml:space="preserve">?  </w:t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t xml:space="preserve">(If relevant)   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6C2AB" w14:textId="77777777" w:rsidR="008D3361" w:rsidRPr="007D593A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sz w:val="18"/>
                <w:szCs w:val="20"/>
                <w:lang w:eastAsia="en-US"/>
              </w:rPr>
            </w:pP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instrText xml:space="preserve"> FORMTEXT </w:instrText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fldChar w:fldCharType="separate"/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noProof/>
                <w:snapToGrid w:val="0"/>
                <w:sz w:val="18"/>
                <w:szCs w:val="20"/>
                <w:lang w:eastAsia="en-US"/>
              </w:rPr>
              <w:t> </w:t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fldChar w:fldCharType="end"/>
            </w:r>
            <w:r w:rsidRPr="007D593A">
              <w:rPr>
                <w:rFonts w:cs="Arial"/>
                <w:snapToGrid w:val="0"/>
                <w:sz w:val="18"/>
                <w:szCs w:val="20"/>
                <w:lang w:eastAsia="en-US"/>
              </w:rPr>
              <w:tab/>
            </w:r>
          </w:p>
        </w:tc>
      </w:tr>
    </w:tbl>
    <w:p w14:paraId="1DBF501C" w14:textId="77777777" w:rsidR="008D3361" w:rsidRPr="00030896" w:rsidRDefault="008D3361" w:rsidP="008D3361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b/>
          <w:snapToGrid w:val="0"/>
          <w:sz w:val="20"/>
          <w:szCs w:val="20"/>
          <w:lang w:eastAsia="en-US"/>
        </w:rPr>
      </w:pPr>
    </w:p>
    <w:p w14:paraId="4F70FE1D" w14:textId="77777777" w:rsidR="008D3361" w:rsidRPr="00030896" w:rsidRDefault="008D3361" w:rsidP="008D3361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b/>
          <w:snapToGrid w:val="0"/>
          <w:sz w:val="21"/>
          <w:szCs w:val="21"/>
          <w:lang w:eastAsia="en-US"/>
        </w:rPr>
      </w:pPr>
      <w:r w:rsidRPr="00030896">
        <w:rPr>
          <w:rFonts w:cs="Arial"/>
          <w:b/>
          <w:snapToGrid w:val="0"/>
          <w:sz w:val="21"/>
          <w:szCs w:val="21"/>
          <w:lang w:eastAsia="en-US"/>
        </w:rPr>
        <w:t>Quotes Received</w:t>
      </w:r>
    </w:p>
    <w:tbl>
      <w:tblPr>
        <w:tblW w:w="98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"/>
        <w:gridCol w:w="3066"/>
        <w:gridCol w:w="4811"/>
        <w:gridCol w:w="1531"/>
      </w:tblGrid>
      <w:tr w:rsidR="008D3361" w:rsidRPr="00030896" w14:paraId="70D8B6FC" w14:textId="77777777" w:rsidTr="00B55CF3">
        <w:trPr>
          <w:trHeight w:val="541"/>
        </w:trPr>
        <w:tc>
          <w:tcPr>
            <w:tcW w:w="463" w:type="dxa"/>
            <w:shd w:val="clear" w:color="auto" w:fill="auto"/>
          </w:tcPr>
          <w:p w14:paraId="3CD1845D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jc w:val="center"/>
              <w:rPr>
                <w:rFonts w:cs="Arial"/>
                <w:snapToGrid w:val="0"/>
                <w:sz w:val="21"/>
                <w:szCs w:val="21"/>
                <w:lang w:eastAsia="en-US"/>
              </w:rPr>
            </w:pPr>
          </w:p>
        </w:tc>
        <w:tc>
          <w:tcPr>
            <w:tcW w:w="3066" w:type="dxa"/>
            <w:shd w:val="clear" w:color="auto" w:fill="auto"/>
          </w:tcPr>
          <w:p w14:paraId="4CCFB7DB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position w:val="-6"/>
                <w:sz w:val="21"/>
                <w:szCs w:val="21"/>
                <w:lang w:eastAsia="en-US"/>
              </w:rPr>
            </w:pPr>
            <w:r w:rsidRPr="00030896">
              <w:rPr>
                <w:rFonts w:cs="Arial"/>
                <w:snapToGrid w:val="0"/>
                <w:position w:val="-6"/>
                <w:sz w:val="21"/>
                <w:szCs w:val="21"/>
                <w:lang w:eastAsia="en-US"/>
              </w:rPr>
              <w:t xml:space="preserve">Supplier Name </w:t>
            </w:r>
          </w:p>
        </w:tc>
        <w:tc>
          <w:tcPr>
            <w:tcW w:w="4811" w:type="dxa"/>
          </w:tcPr>
          <w:p w14:paraId="57CD1EC1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position w:val="-6"/>
                <w:sz w:val="21"/>
                <w:szCs w:val="21"/>
                <w:lang w:eastAsia="en-US"/>
              </w:rPr>
            </w:pPr>
            <w:r w:rsidRPr="00030896">
              <w:rPr>
                <w:rFonts w:cs="Arial"/>
                <w:snapToGrid w:val="0"/>
                <w:position w:val="-6"/>
                <w:sz w:val="21"/>
                <w:szCs w:val="21"/>
                <w:lang w:eastAsia="en-US"/>
              </w:rPr>
              <w:t xml:space="preserve">Brief Description of product / service offered </w:t>
            </w:r>
          </w:p>
        </w:tc>
        <w:tc>
          <w:tcPr>
            <w:tcW w:w="1531" w:type="dxa"/>
          </w:tcPr>
          <w:p w14:paraId="7321B5EA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position w:val="-6"/>
                <w:sz w:val="21"/>
                <w:szCs w:val="21"/>
                <w:lang w:eastAsia="en-US"/>
              </w:rPr>
            </w:pPr>
            <w:r w:rsidRPr="00030896">
              <w:rPr>
                <w:rFonts w:cs="Arial"/>
                <w:snapToGrid w:val="0"/>
                <w:position w:val="-6"/>
                <w:sz w:val="21"/>
                <w:szCs w:val="21"/>
                <w:lang w:eastAsia="en-US"/>
              </w:rPr>
              <w:t xml:space="preserve">Total Price </w:t>
            </w:r>
          </w:p>
          <w:p w14:paraId="6F4CD01C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snapToGrid w:val="0"/>
                <w:position w:val="-6"/>
                <w:sz w:val="21"/>
                <w:szCs w:val="21"/>
                <w:lang w:eastAsia="en-US"/>
              </w:rPr>
            </w:pPr>
            <w:r w:rsidRPr="00030896">
              <w:rPr>
                <w:rFonts w:cs="Arial"/>
                <w:snapToGrid w:val="0"/>
                <w:position w:val="-6"/>
                <w:sz w:val="21"/>
                <w:szCs w:val="21"/>
                <w:lang w:eastAsia="en-US"/>
              </w:rPr>
              <w:t xml:space="preserve">(Ex VAT) </w:t>
            </w:r>
          </w:p>
        </w:tc>
      </w:tr>
      <w:tr w:rsidR="008D3361" w:rsidRPr="00030896" w14:paraId="0F3BD5AD" w14:textId="77777777" w:rsidTr="00B55CF3">
        <w:trPr>
          <w:trHeight w:val="271"/>
        </w:trPr>
        <w:tc>
          <w:tcPr>
            <w:tcW w:w="463" w:type="dxa"/>
            <w:shd w:val="clear" w:color="auto" w:fill="auto"/>
          </w:tcPr>
          <w:p w14:paraId="44F0C248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pPr>
            <w:bookmarkStart w:id="5" w:name="OLE_LINK5"/>
            <w:bookmarkStart w:id="6" w:name="OLE_LINK6"/>
            <w:bookmarkStart w:id="7" w:name="OLE_LINK7"/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1.</w:t>
            </w:r>
          </w:p>
        </w:tc>
        <w:tc>
          <w:tcPr>
            <w:tcW w:w="3066" w:type="dxa"/>
            <w:shd w:val="clear" w:color="auto" w:fill="auto"/>
          </w:tcPr>
          <w:p w14:paraId="635A0AD0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pP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instrText xml:space="preserve"> FORMTEXT </w:instrTex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separate"/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end"/>
            </w:r>
            <w:bookmarkEnd w:id="8"/>
          </w:p>
        </w:tc>
        <w:tc>
          <w:tcPr>
            <w:tcW w:w="4811" w:type="dxa"/>
          </w:tcPr>
          <w:p w14:paraId="105DB26B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pP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instrText xml:space="preserve"> FORMTEXT </w:instrTex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separate"/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end"/>
            </w:r>
          </w:p>
        </w:tc>
        <w:tc>
          <w:tcPr>
            <w:tcW w:w="1531" w:type="dxa"/>
          </w:tcPr>
          <w:p w14:paraId="75927913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pP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instrText xml:space="preserve"> FORMTEXT </w:instrTex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separate"/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end"/>
            </w:r>
          </w:p>
        </w:tc>
      </w:tr>
      <w:tr w:rsidR="008D3361" w:rsidRPr="00030896" w14:paraId="64C7FD8D" w14:textId="77777777" w:rsidTr="00B55CF3">
        <w:trPr>
          <w:trHeight w:val="271"/>
        </w:trPr>
        <w:tc>
          <w:tcPr>
            <w:tcW w:w="463" w:type="dxa"/>
            <w:shd w:val="clear" w:color="auto" w:fill="auto"/>
          </w:tcPr>
          <w:p w14:paraId="0581066C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pP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2.</w:t>
            </w:r>
          </w:p>
        </w:tc>
        <w:tc>
          <w:tcPr>
            <w:tcW w:w="3066" w:type="dxa"/>
            <w:shd w:val="clear" w:color="auto" w:fill="auto"/>
          </w:tcPr>
          <w:p w14:paraId="41E01608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pP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instrText xml:space="preserve"> FORMTEXT </w:instrTex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separate"/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end"/>
            </w:r>
            <w:bookmarkEnd w:id="9"/>
          </w:p>
        </w:tc>
        <w:tc>
          <w:tcPr>
            <w:tcW w:w="4811" w:type="dxa"/>
          </w:tcPr>
          <w:p w14:paraId="4CB9FE9B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pP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instrText xml:space="preserve"> FORMTEXT </w:instrTex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separate"/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end"/>
            </w:r>
          </w:p>
        </w:tc>
        <w:tc>
          <w:tcPr>
            <w:tcW w:w="1531" w:type="dxa"/>
          </w:tcPr>
          <w:p w14:paraId="16696803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pP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instrText xml:space="preserve"> FORMTEXT </w:instrTex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separate"/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end"/>
            </w:r>
          </w:p>
        </w:tc>
      </w:tr>
      <w:tr w:rsidR="008D3361" w:rsidRPr="00030896" w14:paraId="05189289" w14:textId="77777777" w:rsidTr="00B55CF3">
        <w:trPr>
          <w:trHeight w:val="271"/>
        </w:trPr>
        <w:tc>
          <w:tcPr>
            <w:tcW w:w="463" w:type="dxa"/>
            <w:shd w:val="clear" w:color="auto" w:fill="auto"/>
          </w:tcPr>
          <w:p w14:paraId="6756E87B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pP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3.</w:t>
            </w:r>
          </w:p>
        </w:tc>
        <w:tc>
          <w:tcPr>
            <w:tcW w:w="3066" w:type="dxa"/>
            <w:shd w:val="clear" w:color="auto" w:fill="auto"/>
          </w:tcPr>
          <w:p w14:paraId="0C21A3DC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pP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instrText xml:space="preserve"> FORMTEXT </w:instrTex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separate"/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end"/>
            </w:r>
            <w:bookmarkEnd w:id="10"/>
          </w:p>
        </w:tc>
        <w:bookmarkStart w:id="11" w:name="OLE_LINK8"/>
        <w:bookmarkStart w:id="12" w:name="OLE_LINK9"/>
        <w:tc>
          <w:tcPr>
            <w:tcW w:w="4811" w:type="dxa"/>
          </w:tcPr>
          <w:p w14:paraId="0197D4FD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pP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instrText xml:space="preserve"> FORMTEXT </w:instrTex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separate"/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end"/>
            </w:r>
            <w:bookmarkEnd w:id="11"/>
            <w:bookmarkEnd w:id="12"/>
          </w:p>
        </w:tc>
        <w:tc>
          <w:tcPr>
            <w:tcW w:w="1531" w:type="dxa"/>
          </w:tcPr>
          <w:p w14:paraId="38D2ABE0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pP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instrText xml:space="preserve"> FORMTEXT </w:instrTex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separate"/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end"/>
            </w:r>
          </w:p>
        </w:tc>
      </w:tr>
      <w:tr w:rsidR="008D3361" w:rsidRPr="00030896" w14:paraId="5D6E0811" w14:textId="77777777" w:rsidTr="00B55CF3">
        <w:trPr>
          <w:trHeight w:val="271"/>
        </w:trPr>
        <w:tc>
          <w:tcPr>
            <w:tcW w:w="463" w:type="dxa"/>
            <w:shd w:val="clear" w:color="auto" w:fill="auto"/>
          </w:tcPr>
          <w:p w14:paraId="1ABA4EC4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pP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4.</w:t>
            </w:r>
          </w:p>
        </w:tc>
        <w:tc>
          <w:tcPr>
            <w:tcW w:w="3066" w:type="dxa"/>
            <w:shd w:val="clear" w:color="auto" w:fill="auto"/>
          </w:tcPr>
          <w:p w14:paraId="786C6322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pP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instrText xml:space="preserve"> FORMTEXT </w:instrTex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separate"/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end"/>
            </w:r>
          </w:p>
        </w:tc>
        <w:tc>
          <w:tcPr>
            <w:tcW w:w="4811" w:type="dxa"/>
          </w:tcPr>
          <w:p w14:paraId="7123F673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pP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instrText xml:space="preserve"> FORMTEXT </w:instrTex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separate"/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end"/>
            </w:r>
          </w:p>
        </w:tc>
        <w:tc>
          <w:tcPr>
            <w:tcW w:w="1531" w:type="dxa"/>
          </w:tcPr>
          <w:p w14:paraId="0BB29796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pP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instrText xml:space="preserve"> FORMTEXT </w:instrTex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separate"/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t> </w:t>
            </w:r>
            <w:r w:rsidRPr="00030896">
              <w:rPr>
                <w:rFonts w:cs="Arial"/>
                <w:noProof/>
                <w:snapToGrid w:val="0"/>
                <w:sz w:val="21"/>
                <w:szCs w:val="21"/>
                <w:lang w:eastAsia="en-US"/>
              </w:rPr>
              <w:fldChar w:fldCharType="end"/>
            </w:r>
          </w:p>
        </w:tc>
      </w:tr>
    </w:tbl>
    <w:p w14:paraId="61386551" w14:textId="77777777" w:rsidR="008D3361" w:rsidRDefault="008D3361" w:rsidP="008D3361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b/>
          <w:snapToGrid w:val="0"/>
          <w:sz w:val="21"/>
          <w:szCs w:val="21"/>
          <w:lang w:eastAsia="en-US"/>
        </w:rPr>
      </w:pPr>
      <w:bookmarkStart w:id="13" w:name="OLE_LINK3"/>
      <w:bookmarkStart w:id="14" w:name="OLE_LINK4"/>
      <w:bookmarkEnd w:id="5"/>
      <w:bookmarkEnd w:id="6"/>
      <w:bookmarkEnd w:id="7"/>
    </w:p>
    <w:p w14:paraId="4B93B8E7" w14:textId="77777777" w:rsidR="008D3361" w:rsidRPr="00030896" w:rsidRDefault="008D3361" w:rsidP="008D3361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snapToGrid w:val="0"/>
          <w:sz w:val="18"/>
          <w:szCs w:val="18"/>
          <w:lang w:eastAsia="en-US"/>
        </w:rPr>
      </w:pPr>
      <w:r w:rsidRPr="00030896">
        <w:rPr>
          <w:rFonts w:cs="Arial"/>
          <w:b/>
          <w:snapToGrid w:val="0"/>
          <w:sz w:val="21"/>
          <w:szCs w:val="21"/>
          <w:lang w:eastAsia="en-US"/>
        </w:rPr>
        <w:t xml:space="preserve">Successful Supplier &amp; Reason for Decision: </w:t>
      </w:r>
      <w:r w:rsidRPr="00030896">
        <w:rPr>
          <w:rFonts w:cs="Arial"/>
          <w:snapToGrid w:val="0"/>
          <w:sz w:val="21"/>
          <w:szCs w:val="21"/>
          <w:lang w:eastAsia="en-US"/>
        </w:rPr>
        <w:t>(</w:t>
      </w:r>
      <w:r w:rsidRPr="00030896">
        <w:rPr>
          <w:rFonts w:cs="Arial"/>
          <w:snapToGrid w:val="0"/>
          <w:sz w:val="18"/>
          <w:szCs w:val="18"/>
          <w:lang w:eastAsia="en-US"/>
        </w:rPr>
        <w:t xml:space="preserve">Please provide a clear reason for the decision. The chosen quote need not be the cheapest but rather the most appropriate) </w:t>
      </w: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70"/>
      </w:tblGrid>
      <w:tr w:rsidR="008D3361" w:rsidRPr="00030896" w14:paraId="1645C091" w14:textId="77777777" w:rsidTr="00B55CF3">
        <w:trPr>
          <w:trHeight w:val="288"/>
        </w:trPr>
        <w:tc>
          <w:tcPr>
            <w:tcW w:w="14299" w:type="dxa"/>
          </w:tcPr>
          <w:p w14:paraId="7D296602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ind w:left="13"/>
              <w:rPr>
                <w:rFonts w:cs="Arial"/>
                <w:snapToGrid w:val="0"/>
                <w:sz w:val="21"/>
                <w:szCs w:val="21"/>
                <w:lang w:eastAsia="en-US"/>
              </w:rPr>
            </w:pPr>
          </w:p>
          <w:p w14:paraId="383B50BD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ind w:left="13"/>
              <w:rPr>
                <w:rFonts w:cs="Arial"/>
                <w:b/>
                <w:snapToGrid w:val="0"/>
                <w:sz w:val="21"/>
                <w:szCs w:val="21"/>
                <w:lang w:eastAsia="en-US"/>
              </w:rPr>
            </w:pPr>
          </w:p>
          <w:p w14:paraId="56953FCC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ind w:left="13"/>
              <w:rPr>
                <w:rFonts w:cs="Arial"/>
                <w:b/>
                <w:snapToGrid w:val="0"/>
                <w:sz w:val="21"/>
                <w:szCs w:val="21"/>
                <w:lang w:eastAsia="en-US"/>
              </w:rPr>
            </w:pPr>
          </w:p>
          <w:p w14:paraId="36BD467B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ind w:left="13"/>
              <w:rPr>
                <w:rFonts w:cs="Arial"/>
                <w:snapToGrid w:val="0"/>
                <w:sz w:val="21"/>
                <w:szCs w:val="21"/>
                <w:lang w:eastAsia="en-US"/>
              </w:rPr>
            </w:pPr>
          </w:p>
        </w:tc>
      </w:tr>
    </w:tbl>
    <w:p w14:paraId="0CF93306" w14:textId="77777777" w:rsidR="008D3361" w:rsidRPr="00030896" w:rsidRDefault="008D3361" w:rsidP="008D3361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b/>
          <w:snapToGrid w:val="0"/>
          <w:sz w:val="10"/>
          <w:szCs w:val="10"/>
          <w:lang w:eastAsia="en-US"/>
        </w:rPr>
      </w:pPr>
    </w:p>
    <w:bookmarkEnd w:id="13"/>
    <w:bookmarkEnd w:id="14"/>
    <w:p w14:paraId="4F27376F" w14:textId="44272B4C" w:rsidR="008D3361" w:rsidRPr="00030896" w:rsidRDefault="008D3361" w:rsidP="008D3361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b/>
          <w:snapToGrid w:val="0"/>
          <w:sz w:val="21"/>
          <w:szCs w:val="21"/>
          <w:u w:val="single"/>
          <w:lang w:eastAsia="en-US"/>
        </w:rPr>
      </w:pPr>
      <w:r w:rsidRPr="00030896">
        <w:rPr>
          <w:rFonts w:cs="Arial"/>
          <w:b/>
          <w:snapToGrid w:val="0"/>
          <w:sz w:val="21"/>
          <w:szCs w:val="21"/>
          <w:lang w:eastAsia="en-US"/>
        </w:rPr>
        <w:t xml:space="preserve">If there are fewer than </w:t>
      </w:r>
      <w:proofErr w:type="gramStart"/>
      <w:r w:rsidRPr="00030896">
        <w:rPr>
          <w:rFonts w:cs="Arial"/>
          <w:b/>
          <w:snapToGrid w:val="0"/>
          <w:sz w:val="21"/>
          <w:szCs w:val="21"/>
          <w:lang w:eastAsia="en-US"/>
        </w:rPr>
        <w:t>3</w:t>
      </w:r>
      <w:proofErr w:type="gramEnd"/>
      <w:r w:rsidRPr="00030896">
        <w:rPr>
          <w:rFonts w:cs="Arial"/>
          <w:b/>
          <w:snapToGrid w:val="0"/>
          <w:sz w:val="21"/>
          <w:szCs w:val="21"/>
          <w:lang w:eastAsia="en-US"/>
        </w:rPr>
        <w:t xml:space="preserve"> suppliers please record your justification: </w:t>
      </w:r>
      <w:r w:rsidRPr="00030896">
        <w:rPr>
          <w:rFonts w:cs="Arial"/>
          <w:snapToGrid w:val="0"/>
          <w:sz w:val="18"/>
          <w:szCs w:val="18"/>
          <w:lang w:eastAsia="en-US"/>
        </w:rPr>
        <w:t>(e.g. Compatibility with existing equipment; no other supplier capable of meeting requirements for technical reasons etc.</w:t>
      </w:r>
      <w:r>
        <w:rPr>
          <w:rFonts w:cs="Arial"/>
          <w:snapToGrid w:val="0"/>
          <w:sz w:val="18"/>
          <w:szCs w:val="18"/>
          <w:lang w:eastAsia="en-US"/>
        </w:rPr>
        <w:t xml:space="preserve"> Note: </w:t>
      </w:r>
      <w:r w:rsidR="004900ED">
        <w:rPr>
          <w:rFonts w:cs="Arial"/>
          <w:snapToGrid w:val="0"/>
          <w:sz w:val="18"/>
          <w:szCs w:val="18"/>
          <w:lang w:eastAsia="en-US"/>
        </w:rPr>
        <w:t>response should be proportional to value—</w:t>
      </w:r>
      <w:r>
        <w:rPr>
          <w:rFonts w:cs="Arial"/>
          <w:snapToGrid w:val="0"/>
          <w:sz w:val="18"/>
          <w:szCs w:val="18"/>
          <w:lang w:eastAsia="en-US"/>
        </w:rPr>
        <w:t>higher value</w:t>
      </w:r>
      <w:r w:rsidR="004900ED">
        <w:rPr>
          <w:rFonts w:cs="Arial"/>
          <w:snapToGrid w:val="0"/>
          <w:sz w:val="18"/>
          <w:szCs w:val="18"/>
          <w:lang w:eastAsia="en-US"/>
        </w:rPr>
        <w:t xml:space="preserve"> purchases</w:t>
      </w:r>
      <w:r w:rsidR="002849D7">
        <w:rPr>
          <w:rFonts w:cs="Arial"/>
          <w:snapToGrid w:val="0"/>
          <w:sz w:val="18"/>
          <w:szCs w:val="18"/>
          <w:lang w:eastAsia="en-US"/>
        </w:rPr>
        <w:t xml:space="preserve"> </w:t>
      </w:r>
      <w:r w:rsidR="004900ED">
        <w:rPr>
          <w:rFonts w:cs="Arial"/>
          <w:snapToGrid w:val="0"/>
          <w:sz w:val="18"/>
          <w:szCs w:val="18"/>
          <w:lang w:eastAsia="en-US"/>
        </w:rPr>
        <w:t>require</w:t>
      </w:r>
      <w:r>
        <w:rPr>
          <w:rFonts w:cs="Arial"/>
          <w:snapToGrid w:val="0"/>
          <w:sz w:val="18"/>
          <w:szCs w:val="18"/>
          <w:lang w:eastAsia="en-US"/>
        </w:rPr>
        <w:t xml:space="preserve"> robust</w:t>
      </w:r>
      <w:r w:rsidR="004900ED">
        <w:rPr>
          <w:rFonts w:cs="Arial"/>
          <w:snapToGrid w:val="0"/>
          <w:sz w:val="18"/>
          <w:szCs w:val="18"/>
          <w:lang w:eastAsia="en-US"/>
        </w:rPr>
        <w:t xml:space="preserve"> and </w:t>
      </w:r>
      <w:r w:rsidR="002849D7">
        <w:rPr>
          <w:rFonts w:cs="Arial"/>
          <w:snapToGrid w:val="0"/>
          <w:sz w:val="18"/>
          <w:szCs w:val="18"/>
          <w:lang w:eastAsia="en-US"/>
        </w:rPr>
        <w:t>detailed</w:t>
      </w:r>
      <w:r>
        <w:rPr>
          <w:rFonts w:cs="Arial"/>
          <w:snapToGrid w:val="0"/>
          <w:sz w:val="18"/>
          <w:szCs w:val="18"/>
          <w:lang w:eastAsia="en-US"/>
        </w:rPr>
        <w:t xml:space="preserve"> justification</w:t>
      </w:r>
      <w:r w:rsidRPr="00030896">
        <w:rPr>
          <w:rFonts w:cs="Arial"/>
          <w:snapToGrid w:val="0"/>
          <w:sz w:val="18"/>
          <w:szCs w:val="18"/>
          <w:lang w:eastAsia="en-US"/>
        </w:rPr>
        <w:t>)</w:t>
      </w:r>
      <w:r w:rsidRPr="00030896">
        <w:rPr>
          <w:rFonts w:cs="Arial"/>
          <w:b/>
          <w:snapToGrid w:val="0"/>
          <w:sz w:val="18"/>
          <w:szCs w:val="18"/>
          <w:lang w:eastAsia="en-US"/>
        </w:rPr>
        <w:t xml:space="preserve"> </w:t>
      </w: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32"/>
      </w:tblGrid>
      <w:tr w:rsidR="008D3361" w:rsidRPr="00030896" w14:paraId="34300418" w14:textId="77777777" w:rsidTr="00B55CF3">
        <w:trPr>
          <w:trHeight w:val="864"/>
        </w:trPr>
        <w:tc>
          <w:tcPr>
            <w:tcW w:w="14312" w:type="dxa"/>
          </w:tcPr>
          <w:p w14:paraId="2E867764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ind w:left="-25"/>
              <w:rPr>
                <w:rFonts w:cs="Arial"/>
                <w:b/>
                <w:snapToGrid w:val="0"/>
                <w:sz w:val="21"/>
                <w:szCs w:val="21"/>
                <w:lang w:eastAsia="en-US"/>
              </w:rPr>
            </w:pPr>
          </w:p>
          <w:p w14:paraId="779EF78A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ind w:left="-25"/>
              <w:rPr>
                <w:rFonts w:cs="Arial"/>
                <w:b/>
                <w:snapToGrid w:val="0"/>
                <w:sz w:val="21"/>
                <w:szCs w:val="21"/>
                <w:lang w:eastAsia="en-US"/>
              </w:rPr>
            </w:pPr>
          </w:p>
          <w:p w14:paraId="288B5C86" w14:textId="77777777" w:rsidR="008D3361" w:rsidRPr="00030896" w:rsidRDefault="008D3361" w:rsidP="00B55CF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ind w:left="-25"/>
              <w:rPr>
                <w:rFonts w:cs="Arial"/>
                <w:b/>
                <w:snapToGrid w:val="0"/>
                <w:sz w:val="21"/>
                <w:szCs w:val="21"/>
                <w:lang w:eastAsia="en-US"/>
              </w:rPr>
            </w:pPr>
          </w:p>
          <w:p w14:paraId="05695008" w14:textId="77777777" w:rsidR="008D3361" w:rsidRPr="00030896" w:rsidRDefault="008D3361" w:rsidP="008D3361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907"/>
              </w:tabs>
              <w:rPr>
                <w:rFonts w:cs="Arial"/>
                <w:b/>
                <w:snapToGrid w:val="0"/>
                <w:sz w:val="21"/>
                <w:szCs w:val="21"/>
                <w:lang w:eastAsia="en-US"/>
              </w:rPr>
            </w:pPr>
          </w:p>
        </w:tc>
      </w:tr>
    </w:tbl>
    <w:p w14:paraId="0986C3B5" w14:textId="33A99825" w:rsidR="00C87B8A" w:rsidRDefault="00C87B8A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</w:rPr>
      </w:pPr>
    </w:p>
    <w:sectPr w:rsidR="00C87B8A" w:rsidSect="00883069">
      <w:headerReference w:type="default" r:id="rId16"/>
      <w:footerReference w:type="even" r:id="rId17"/>
      <w:footerReference w:type="default" r:id="rId18"/>
      <w:pgSz w:w="11909" w:h="16834" w:code="9"/>
      <w:pgMar w:top="822" w:right="907" w:bottom="1140" w:left="1140" w:header="431" w:footer="44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880492" w14:textId="77777777" w:rsidR="00F33CAE" w:rsidRDefault="00F33CAE">
      <w:r>
        <w:separator/>
      </w:r>
    </w:p>
  </w:endnote>
  <w:endnote w:type="continuationSeparator" w:id="0">
    <w:p w14:paraId="45ABFBFE" w14:textId="77777777" w:rsidR="00F33CAE" w:rsidRDefault="00F33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A587924-4CEF-43FD-84BE-85C6CCF34A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C0B4BFB6-AB78-4FA8-A6B9-BB66640C635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FB3BB3A7-67F0-4469-83D6-F53EFBBBD3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B6D3D9" w14:textId="77777777" w:rsidR="00F33CAE" w:rsidRDefault="00F33CAE" w:rsidP="00821B5B">
    <w:pPr>
      <w:pStyle w:val="Footer"/>
      <w:ind w:left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DDE2D" w14:textId="77777777" w:rsidR="00F33CAE" w:rsidRDefault="00F33CAE" w:rsidP="00821B5B">
    <w:pPr>
      <w:pStyle w:val="Footer"/>
      <w:ind w:left="720"/>
      <w:jc w:val="right"/>
      <w:rPr>
        <w:color w:val="767171" w:themeColor="background2" w:themeShade="80"/>
        <w:sz w:val="20"/>
      </w:rPr>
    </w:pPr>
    <w:r w:rsidRPr="00821B5B">
      <w:rPr>
        <w:noProof/>
        <w:color w:val="767171" w:themeColor="background2" w:themeShade="80"/>
        <w:sz w:val="20"/>
      </w:rPr>
      <w:drawing>
        <wp:anchor distT="0" distB="0" distL="114300" distR="114300" simplePos="0" relativeHeight="251658240" behindDoc="0" locked="0" layoutInCell="1" allowOverlap="1" wp14:anchorId="45526B9F" wp14:editId="05F77A2C">
          <wp:simplePos x="0" y="0"/>
          <wp:positionH relativeFrom="margin">
            <wp:align>left</wp:align>
          </wp:positionH>
          <wp:positionV relativeFrom="page">
            <wp:posOffset>10060991</wp:posOffset>
          </wp:positionV>
          <wp:extent cx="2787015" cy="448310"/>
          <wp:effectExtent l="0" t="0" r="0" b="8890"/>
          <wp:wrapSquare wrapText="bothSides"/>
          <wp:docPr id="5" name="Picture 5" descr="C:\Users\v1phayak\Desktop\Horizontal PNG (20.02.15)\UoE_Horizontal Logo_Black_v1_1602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v1phayak\Desktop\Horizontal PNG (20.02.15)\UoE_Horizontal Logo_Black_v1_16021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7015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1B5B">
      <w:rPr>
        <w:color w:val="767171" w:themeColor="background2" w:themeShade="80"/>
        <w:sz w:val="20"/>
      </w:rPr>
      <w:ptab w:relativeTo="margin" w:alignment="right" w:leader="none"/>
    </w:r>
  </w:p>
  <w:p w14:paraId="3C5165C0" w14:textId="77777777" w:rsidR="00F33CAE" w:rsidRDefault="00F33CAE" w:rsidP="0088024F">
    <w:pPr>
      <w:pStyle w:val="Footer"/>
      <w:ind w:left="2160"/>
      <w:jc w:val="right"/>
      <w:rPr>
        <w:color w:val="767171" w:themeColor="background2" w:themeShade="80"/>
        <w:sz w:val="20"/>
      </w:rPr>
    </w:pPr>
    <w:r>
      <w:rPr>
        <w:color w:val="767171" w:themeColor="background2" w:themeShade="80"/>
        <w:sz w:val="20"/>
      </w:rPr>
      <w:t>Issued by the Procurement Office</w:t>
    </w:r>
  </w:p>
  <w:p w14:paraId="19B944E7" w14:textId="61951869" w:rsidR="00F33CAE" w:rsidRPr="00821B5B" w:rsidRDefault="00F33CAE" w:rsidP="00821B5B">
    <w:pPr>
      <w:pStyle w:val="Footer"/>
      <w:ind w:left="720"/>
      <w:jc w:val="right"/>
      <w:rPr>
        <w:color w:val="767171" w:themeColor="background2" w:themeShade="80"/>
        <w:sz w:val="20"/>
      </w:rPr>
    </w:pPr>
    <w:r>
      <w:rPr>
        <w:color w:val="767171" w:themeColor="background2" w:themeShade="80"/>
        <w:sz w:val="20"/>
      </w:rPr>
      <w:t>Updated: 06/2017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FC22FA" w14:textId="77777777" w:rsidR="00F33CAE" w:rsidRDefault="00F33CAE">
      <w:r>
        <w:separator/>
      </w:r>
    </w:p>
  </w:footnote>
  <w:footnote w:type="continuationSeparator" w:id="0">
    <w:p w14:paraId="359532A6" w14:textId="77777777" w:rsidR="00F33CAE" w:rsidRDefault="00F33C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703876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B13B12E" w14:textId="152F7982" w:rsidR="00F33CAE" w:rsidRDefault="00F33CA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1A3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D812EEB" w14:textId="77777777" w:rsidR="00F33CAE" w:rsidRDefault="00F33CAE" w:rsidP="00821B5B">
    <w:pPr>
      <w:pStyle w:val="Header"/>
      <w:ind w:left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FFFFFFFB"/>
    <w:multiLevelType w:val="multilevel"/>
    <w:tmpl w:val="41328786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29F3ECD"/>
    <w:multiLevelType w:val="hybridMultilevel"/>
    <w:tmpl w:val="78527764"/>
    <w:lvl w:ilvl="0" w:tplc="4CE09B7E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7C7B68"/>
    <w:multiLevelType w:val="hybridMultilevel"/>
    <w:tmpl w:val="398E6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C6ECA"/>
    <w:multiLevelType w:val="hybridMultilevel"/>
    <w:tmpl w:val="0E2866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2220F"/>
    <w:multiLevelType w:val="hybridMultilevel"/>
    <w:tmpl w:val="E3AA85B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B2E39C8"/>
    <w:multiLevelType w:val="hybridMultilevel"/>
    <w:tmpl w:val="C73CE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627FC"/>
    <w:multiLevelType w:val="hybridMultilevel"/>
    <w:tmpl w:val="A6A46D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9E5E4E"/>
    <w:multiLevelType w:val="hybridMultilevel"/>
    <w:tmpl w:val="8E4A55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C597C61"/>
    <w:multiLevelType w:val="hybridMultilevel"/>
    <w:tmpl w:val="17B0286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2ED701F"/>
    <w:multiLevelType w:val="hybridMultilevel"/>
    <w:tmpl w:val="60D8D8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0"/>
  </w:num>
  <w:num w:numId="3">
    <w:abstractNumId w:val="0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4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hideSpellingErrors/>
  <w:activeWritingStyle w:appName="MSWord" w:lang="en-GB" w:vendorID="8" w:dllVersion="513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67D"/>
    <w:rsid w:val="00000F2A"/>
    <w:rsid w:val="00004B3B"/>
    <w:rsid w:val="000140A6"/>
    <w:rsid w:val="00016294"/>
    <w:rsid w:val="000163B9"/>
    <w:rsid w:val="0002249A"/>
    <w:rsid w:val="00025E9F"/>
    <w:rsid w:val="00026A3B"/>
    <w:rsid w:val="00027024"/>
    <w:rsid w:val="00035F5A"/>
    <w:rsid w:val="000450AE"/>
    <w:rsid w:val="000479CE"/>
    <w:rsid w:val="00071BA3"/>
    <w:rsid w:val="000765EB"/>
    <w:rsid w:val="00080D9B"/>
    <w:rsid w:val="000815FF"/>
    <w:rsid w:val="000863BD"/>
    <w:rsid w:val="000940F7"/>
    <w:rsid w:val="00096E21"/>
    <w:rsid w:val="000A1E02"/>
    <w:rsid w:val="000B0D45"/>
    <w:rsid w:val="000B6415"/>
    <w:rsid w:val="000C55A0"/>
    <w:rsid w:val="000D1195"/>
    <w:rsid w:val="000D5EF5"/>
    <w:rsid w:val="000E2F46"/>
    <w:rsid w:val="000F3367"/>
    <w:rsid w:val="000F45A0"/>
    <w:rsid w:val="000F6B4F"/>
    <w:rsid w:val="00101A9E"/>
    <w:rsid w:val="00101B02"/>
    <w:rsid w:val="00111C3D"/>
    <w:rsid w:val="001235C8"/>
    <w:rsid w:val="00123F7D"/>
    <w:rsid w:val="00130829"/>
    <w:rsid w:val="001342B9"/>
    <w:rsid w:val="00135CC4"/>
    <w:rsid w:val="001404A8"/>
    <w:rsid w:val="0015193D"/>
    <w:rsid w:val="001628D0"/>
    <w:rsid w:val="001641F0"/>
    <w:rsid w:val="00164744"/>
    <w:rsid w:val="00171783"/>
    <w:rsid w:val="00172050"/>
    <w:rsid w:val="001835FD"/>
    <w:rsid w:val="00183F7F"/>
    <w:rsid w:val="00187522"/>
    <w:rsid w:val="00193D7A"/>
    <w:rsid w:val="00195839"/>
    <w:rsid w:val="001A01AB"/>
    <w:rsid w:val="001A52C8"/>
    <w:rsid w:val="001C16F8"/>
    <w:rsid w:val="001C4E8F"/>
    <w:rsid w:val="001C63CF"/>
    <w:rsid w:val="001E49C2"/>
    <w:rsid w:val="001E5302"/>
    <w:rsid w:val="001E5642"/>
    <w:rsid w:val="001E5C37"/>
    <w:rsid w:val="001F0FB8"/>
    <w:rsid w:val="001F3D09"/>
    <w:rsid w:val="001F5C9E"/>
    <w:rsid w:val="0020014E"/>
    <w:rsid w:val="002007E0"/>
    <w:rsid w:val="0020126D"/>
    <w:rsid w:val="0020228B"/>
    <w:rsid w:val="00207150"/>
    <w:rsid w:val="00223B5B"/>
    <w:rsid w:val="002245D6"/>
    <w:rsid w:val="002257B4"/>
    <w:rsid w:val="00232427"/>
    <w:rsid w:val="00235638"/>
    <w:rsid w:val="00241B26"/>
    <w:rsid w:val="002427E3"/>
    <w:rsid w:val="00243C2F"/>
    <w:rsid w:val="00257C07"/>
    <w:rsid w:val="00260671"/>
    <w:rsid w:val="0026278F"/>
    <w:rsid w:val="002739CF"/>
    <w:rsid w:val="00281E66"/>
    <w:rsid w:val="002849D7"/>
    <w:rsid w:val="00291FA9"/>
    <w:rsid w:val="00294DD8"/>
    <w:rsid w:val="002A18FD"/>
    <w:rsid w:val="002A2C26"/>
    <w:rsid w:val="002A37E8"/>
    <w:rsid w:val="002A3C0B"/>
    <w:rsid w:val="002A462C"/>
    <w:rsid w:val="002B10CB"/>
    <w:rsid w:val="002B3764"/>
    <w:rsid w:val="002B6506"/>
    <w:rsid w:val="002C1ED2"/>
    <w:rsid w:val="002C48F8"/>
    <w:rsid w:val="002D0AD5"/>
    <w:rsid w:val="002D15B8"/>
    <w:rsid w:val="002D338A"/>
    <w:rsid w:val="002D3C37"/>
    <w:rsid w:val="002D3E68"/>
    <w:rsid w:val="002D4AA4"/>
    <w:rsid w:val="002E1182"/>
    <w:rsid w:val="002F3408"/>
    <w:rsid w:val="00303A90"/>
    <w:rsid w:val="00310411"/>
    <w:rsid w:val="00311166"/>
    <w:rsid w:val="0031257F"/>
    <w:rsid w:val="00331564"/>
    <w:rsid w:val="00334A94"/>
    <w:rsid w:val="00335EAD"/>
    <w:rsid w:val="00336D51"/>
    <w:rsid w:val="00337463"/>
    <w:rsid w:val="00340919"/>
    <w:rsid w:val="00340DD6"/>
    <w:rsid w:val="00350CBD"/>
    <w:rsid w:val="00353E81"/>
    <w:rsid w:val="00360671"/>
    <w:rsid w:val="0036127E"/>
    <w:rsid w:val="0036179E"/>
    <w:rsid w:val="00362B91"/>
    <w:rsid w:val="00370F20"/>
    <w:rsid w:val="003777C3"/>
    <w:rsid w:val="00382F48"/>
    <w:rsid w:val="003841DF"/>
    <w:rsid w:val="003C3B69"/>
    <w:rsid w:val="003C59B5"/>
    <w:rsid w:val="003C670D"/>
    <w:rsid w:val="003D07D1"/>
    <w:rsid w:val="003D1AFF"/>
    <w:rsid w:val="003E1EB6"/>
    <w:rsid w:val="00410E7E"/>
    <w:rsid w:val="0041410B"/>
    <w:rsid w:val="00417192"/>
    <w:rsid w:val="004207A5"/>
    <w:rsid w:val="004227C7"/>
    <w:rsid w:val="00422C3C"/>
    <w:rsid w:val="004252A1"/>
    <w:rsid w:val="004310BF"/>
    <w:rsid w:val="004324AF"/>
    <w:rsid w:val="00432A5A"/>
    <w:rsid w:val="004351F3"/>
    <w:rsid w:val="00447B6B"/>
    <w:rsid w:val="00452726"/>
    <w:rsid w:val="004577E6"/>
    <w:rsid w:val="00463BC1"/>
    <w:rsid w:val="00466704"/>
    <w:rsid w:val="0047187A"/>
    <w:rsid w:val="0047708F"/>
    <w:rsid w:val="004900ED"/>
    <w:rsid w:val="0049756E"/>
    <w:rsid w:val="004A0111"/>
    <w:rsid w:val="004A23F4"/>
    <w:rsid w:val="004A28F4"/>
    <w:rsid w:val="004A2FB8"/>
    <w:rsid w:val="004A36EE"/>
    <w:rsid w:val="004A6105"/>
    <w:rsid w:val="004C53D1"/>
    <w:rsid w:val="004C6CD5"/>
    <w:rsid w:val="004D6CA5"/>
    <w:rsid w:val="004E0430"/>
    <w:rsid w:val="004E1487"/>
    <w:rsid w:val="004E326B"/>
    <w:rsid w:val="004E43FD"/>
    <w:rsid w:val="004F2BAA"/>
    <w:rsid w:val="004F3E58"/>
    <w:rsid w:val="00503BB7"/>
    <w:rsid w:val="00510D73"/>
    <w:rsid w:val="00510DB8"/>
    <w:rsid w:val="00512D4A"/>
    <w:rsid w:val="00513E7F"/>
    <w:rsid w:val="0052346F"/>
    <w:rsid w:val="00534BEA"/>
    <w:rsid w:val="00535826"/>
    <w:rsid w:val="0054359B"/>
    <w:rsid w:val="005467BC"/>
    <w:rsid w:val="005513EC"/>
    <w:rsid w:val="0055260D"/>
    <w:rsid w:val="00554279"/>
    <w:rsid w:val="00561B59"/>
    <w:rsid w:val="00561BA9"/>
    <w:rsid w:val="00563D70"/>
    <w:rsid w:val="00563DB2"/>
    <w:rsid w:val="0057067D"/>
    <w:rsid w:val="00573323"/>
    <w:rsid w:val="00574573"/>
    <w:rsid w:val="00584278"/>
    <w:rsid w:val="005A2FE8"/>
    <w:rsid w:val="005A4933"/>
    <w:rsid w:val="005A6AB6"/>
    <w:rsid w:val="005C0B4B"/>
    <w:rsid w:val="005C3686"/>
    <w:rsid w:val="005C40B9"/>
    <w:rsid w:val="005C4691"/>
    <w:rsid w:val="005D1C34"/>
    <w:rsid w:val="005D3AC6"/>
    <w:rsid w:val="005E6AAD"/>
    <w:rsid w:val="0060346F"/>
    <w:rsid w:val="00606E2E"/>
    <w:rsid w:val="00623B09"/>
    <w:rsid w:val="00624C9F"/>
    <w:rsid w:val="00627D32"/>
    <w:rsid w:val="00632545"/>
    <w:rsid w:val="00642818"/>
    <w:rsid w:val="00665CFF"/>
    <w:rsid w:val="0066796F"/>
    <w:rsid w:val="006766E6"/>
    <w:rsid w:val="00680816"/>
    <w:rsid w:val="006879F0"/>
    <w:rsid w:val="00691BDB"/>
    <w:rsid w:val="006A2846"/>
    <w:rsid w:val="006A3458"/>
    <w:rsid w:val="006A42FE"/>
    <w:rsid w:val="006C2FB6"/>
    <w:rsid w:val="006C7769"/>
    <w:rsid w:val="006D2437"/>
    <w:rsid w:val="006D6CD0"/>
    <w:rsid w:val="006D7028"/>
    <w:rsid w:val="006D7D56"/>
    <w:rsid w:val="006E1668"/>
    <w:rsid w:val="006E1D64"/>
    <w:rsid w:val="006E52A8"/>
    <w:rsid w:val="007032AA"/>
    <w:rsid w:val="00714DD9"/>
    <w:rsid w:val="00720E61"/>
    <w:rsid w:val="00721109"/>
    <w:rsid w:val="00722E25"/>
    <w:rsid w:val="00726488"/>
    <w:rsid w:val="007344B4"/>
    <w:rsid w:val="00737542"/>
    <w:rsid w:val="00741D7D"/>
    <w:rsid w:val="00750633"/>
    <w:rsid w:val="007672C9"/>
    <w:rsid w:val="00770743"/>
    <w:rsid w:val="00785DF3"/>
    <w:rsid w:val="00790666"/>
    <w:rsid w:val="00792025"/>
    <w:rsid w:val="00794103"/>
    <w:rsid w:val="00796197"/>
    <w:rsid w:val="00796D6A"/>
    <w:rsid w:val="007B7080"/>
    <w:rsid w:val="007B77C4"/>
    <w:rsid w:val="007B77EF"/>
    <w:rsid w:val="007C3F72"/>
    <w:rsid w:val="007C5389"/>
    <w:rsid w:val="007D363E"/>
    <w:rsid w:val="007D49A2"/>
    <w:rsid w:val="007D4CF4"/>
    <w:rsid w:val="007D593A"/>
    <w:rsid w:val="007E025B"/>
    <w:rsid w:val="007E48C2"/>
    <w:rsid w:val="007E5523"/>
    <w:rsid w:val="00805DFF"/>
    <w:rsid w:val="008155DC"/>
    <w:rsid w:val="00821B5B"/>
    <w:rsid w:val="0082205B"/>
    <w:rsid w:val="00824E2C"/>
    <w:rsid w:val="00827794"/>
    <w:rsid w:val="00836601"/>
    <w:rsid w:val="00837D57"/>
    <w:rsid w:val="00852023"/>
    <w:rsid w:val="00860E42"/>
    <w:rsid w:val="00860E9B"/>
    <w:rsid w:val="0087038C"/>
    <w:rsid w:val="00870B70"/>
    <w:rsid w:val="00872909"/>
    <w:rsid w:val="00874D59"/>
    <w:rsid w:val="00876EA2"/>
    <w:rsid w:val="0088024F"/>
    <w:rsid w:val="00883069"/>
    <w:rsid w:val="0088641F"/>
    <w:rsid w:val="008912D4"/>
    <w:rsid w:val="00891DE8"/>
    <w:rsid w:val="008A632C"/>
    <w:rsid w:val="008C06E3"/>
    <w:rsid w:val="008C5B34"/>
    <w:rsid w:val="008D3361"/>
    <w:rsid w:val="008E0086"/>
    <w:rsid w:val="0090317F"/>
    <w:rsid w:val="00906607"/>
    <w:rsid w:val="00907D90"/>
    <w:rsid w:val="00911774"/>
    <w:rsid w:val="00912BA5"/>
    <w:rsid w:val="009135F2"/>
    <w:rsid w:val="00916722"/>
    <w:rsid w:val="00916A08"/>
    <w:rsid w:val="009222BC"/>
    <w:rsid w:val="00926929"/>
    <w:rsid w:val="00932BF2"/>
    <w:rsid w:val="009357FA"/>
    <w:rsid w:val="00944A29"/>
    <w:rsid w:val="009473F0"/>
    <w:rsid w:val="00954BB5"/>
    <w:rsid w:val="009615A8"/>
    <w:rsid w:val="00963B8D"/>
    <w:rsid w:val="00971646"/>
    <w:rsid w:val="00981DBE"/>
    <w:rsid w:val="00986B1F"/>
    <w:rsid w:val="00993A39"/>
    <w:rsid w:val="009A239C"/>
    <w:rsid w:val="009A2C48"/>
    <w:rsid w:val="009B2484"/>
    <w:rsid w:val="009C272A"/>
    <w:rsid w:val="009D20EC"/>
    <w:rsid w:val="009D3EBD"/>
    <w:rsid w:val="009D3F67"/>
    <w:rsid w:val="009E4F1A"/>
    <w:rsid w:val="009E7D71"/>
    <w:rsid w:val="009F107C"/>
    <w:rsid w:val="009F7554"/>
    <w:rsid w:val="00A01610"/>
    <w:rsid w:val="00A0183D"/>
    <w:rsid w:val="00A02693"/>
    <w:rsid w:val="00A03F73"/>
    <w:rsid w:val="00A05E81"/>
    <w:rsid w:val="00A137B5"/>
    <w:rsid w:val="00A14A30"/>
    <w:rsid w:val="00A17171"/>
    <w:rsid w:val="00A2041B"/>
    <w:rsid w:val="00A207F5"/>
    <w:rsid w:val="00A227D1"/>
    <w:rsid w:val="00A24E15"/>
    <w:rsid w:val="00A26729"/>
    <w:rsid w:val="00A32458"/>
    <w:rsid w:val="00A35A55"/>
    <w:rsid w:val="00A373B2"/>
    <w:rsid w:val="00A40C80"/>
    <w:rsid w:val="00A41544"/>
    <w:rsid w:val="00A45E05"/>
    <w:rsid w:val="00A52BB8"/>
    <w:rsid w:val="00A539FF"/>
    <w:rsid w:val="00A54CC1"/>
    <w:rsid w:val="00A64CBC"/>
    <w:rsid w:val="00A66851"/>
    <w:rsid w:val="00A754A2"/>
    <w:rsid w:val="00A82678"/>
    <w:rsid w:val="00A83046"/>
    <w:rsid w:val="00A961EF"/>
    <w:rsid w:val="00AA6898"/>
    <w:rsid w:val="00AB51E6"/>
    <w:rsid w:val="00AB6F75"/>
    <w:rsid w:val="00AC0BEE"/>
    <w:rsid w:val="00AC2208"/>
    <w:rsid w:val="00AC751A"/>
    <w:rsid w:val="00AE44F2"/>
    <w:rsid w:val="00AE677A"/>
    <w:rsid w:val="00AE7F6F"/>
    <w:rsid w:val="00AF0A86"/>
    <w:rsid w:val="00B208D2"/>
    <w:rsid w:val="00B27928"/>
    <w:rsid w:val="00B4270C"/>
    <w:rsid w:val="00B44D0C"/>
    <w:rsid w:val="00B45D9F"/>
    <w:rsid w:val="00B52E72"/>
    <w:rsid w:val="00B5339A"/>
    <w:rsid w:val="00B54307"/>
    <w:rsid w:val="00B55CF3"/>
    <w:rsid w:val="00B62C98"/>
    <w:rsid w:val="00B66B62"/>
    <w:rsid w:val="00B72961"/>
    <w:rsid w:val="00B736AD"/>
    <w:rsid w:val="00B75938"/>
    <w:rsid w:val="00B76C93"/>
    <w:rsid w:val="00B8383B"/>
    <w:rsid w:val="00B85E46"/>
    <w:rsid w:val="00B86311"/>
    <w:rsid w:val="00B91074"/>
    <w:rsid w:val="00B96B27"/>
    <w:rsid w:val="00B979D7"/>
    <w:rsid w:val="00BA01EF"/>
    <w:rsid w:val="00BA11E8"/>
    <w:rsid w:val="00BA245D"/>
    <w:rsid w:val="00BA7D88"/>
    <w:rsid w:val="00BB1166"/>
    <w:rsid w:val="00BB2A4C"/>
    <w:rsid w:val="00BB37C9"/>
    <w:rsid w:val="00BC1B40"/>
    <w:rsid w:val="00BC3B03"/>
    <w:rsid w:val="00BC5708"/>
    <w:rsid w:val="00BD2977"/>
    <w:rsid w:val="00BD4611"/>
    <w:rsid w:val="00BD5D6B"/>
    <w:rsid w:val="00BF6208"/>
    <w:rsid w:val="00BF62F5"/>
    <w:rsid w:val="00BF7D9C"/>
    <w:rsid w:val="00C0376E"/>
    <w:rsid w:val="00C05FE1"/>
    <w:rsid w:val="00C07746"/>
    <w:rsid w:val="00C1754C"/>
    <w:rsid w:val="00C17551"/>
    <w:rsid w:val="00C22004"/>
    <w:rsid w:val="00C221B3"/>
    <w:rsid w:val="00C24B95"/>
    <w:rsid w:val="00C2555D"/>
    <w:rsid w:val="00C356C7"/>
    <w:rsid w:val="00C43709"/>
    <w:rsid w:val="00C43FBC"/>
    <w:rsid w:val="00C453A1"/>
    <w:rsid w:val="00C5022C"/>
    <w:rsid w:val="00C53BF6"/>
    <w:rsid w:val="00C55431"/>
    <w:rsid w:val="00C806E7"/>
    <w:rsid w:val="00C80EE6"/>
    <w:rsid w:val="00C84050"/>
    <w:rsid w:val="00C85018"/>
    <w:rsid w:val="00C87B8A"/>
    <w:rsid w:val="00C93F0A"/>
    <w:rsid w:val="00CA0D9D"/>
    <w:rsid w:val="00CA2317"/>
    <w:rsid w:val="00CA625D"/>
    <w:rsid w:val="00CB72D4"/>
    <w:rsid w:val="00CB743E"/>
    <w:rsid w:val="00CC167A"/>
    <w:rsid w:val="00CC1A85"/>
    <w:rsid w:val="00CD1A36"/>
    <w:rsid w:val="00CD1DAB"/>
    <w:rsid w:val="00CD3154"/>
    <w:rsid w:val="00CD4A4A"/>
    <w:rsid w:val="00CE46BE"/>
    <w:rsid w:val="00CF15C0"/>
    <w:rsid w:val="00CF2B11"/>
    <w:rsid w:val="00CF52E2"/>
    <w:rsid w:val="00CF72FE"/>
    <w:rsid w:val="00D05164"/>
    <w:rsid w:val="00D06950"/>
    <w:rsid w:val="00D107EA"/>
    <w:rsid w:val="00D10B6D"/>
    <w:rsid w:val="00D132F5"/>
    <w:rsid w:val="00D146CD"/>
    <w:rsid w:val="00D155AC"/>
    <w:rsid w:val="00D218F4"/>
    <w:rsid w:val="00D223C0"/>
    <w:rsid w:val="00D2551B"/>
    <w:rsid w:val="00D32F29"/>
    <w:rsid w:val="00D35927"/>
    <w:rsid w:val="00D41815"/>
    <w:rsid w:val="00D46599"/>
    <w:rsid w:val="00D53EC4"/>
    <w:rsid w:val="00D55631"/>
    <w:rsid w:val="00D57D45"/>
    <w:rsid w:val="00D6102C"/>
    <w:rsid w:val="00D63B8A"/>
    <w:rsid w:val="00D70612"/>
    <w:rsid w:val="00D71845"/>
    <w:rsid w:val="00D73045"/>
    <w:rsid w:val="00D81BC5"/>
    <w:rsid w:val="00D81E81"/>
    <w:rsid w:val="00D82CB6"/>
    <w:rsid w:val="00D8568C"/>
    <w:rsid w:val="00D871E7"/>
    <w:rsid w:val="00D93067"/>
    <w:rsid w:val="00D97F07"/>
    <w:rsid w:val="00DA5FE0"/>
    <w:rsid w:val="00DB3086"/>
    <w:rsid w:val="00DB7344"/>
    <w:rsid w:val="00DC2564"/>
    <w:rsid w:val="00DD146C"/>
    <w:rsid w:val="00DD5AF2"/>
    <w:rsid w:val="00DE35AE"/>
    <w:rsid w:val="00DE61EE"/>
    <w:rsid w:val="00DE6AF0"/>
    <w:rsid w:val="00DE7636"/>
    <w:rsid w:val="00DF16A3"/>
    <w:rsid w:val="00DF202E"/>
    <w:rsid w:val="00DF4E7E"/>
    <w:rsid w:val="00E00945"/>
    <w:rsid w:val="00E12ED9"/>
    <w:rsid w:val="00E152F8"/>
    <w:rsid w:val="00E24DA8"/>
    <w:rsid w:val="00E25E78"/>
    <w:rsid w:val="00E457C1"/>
    <w:rsid w:val="00E46DC9"/>
    <w:rsid w:val="00E50BC1"/>
    <w:rsid w:val="00E51A68"/>
    <w:rsid w:val="00E62D19"/>
    <w:rsid w:val="00E64FD6"/>
    <w:rsid w:val="00E717D6"/>
    <w:rsid w:val="00E72839"/>
    <w:rsid w:val="00E72C69"/>
    <w:rsid w:val="00E73D02"/>
    <w:rsid w:val="00E80671"/>
    <w:rsid w:val="00E83C7C"/>
    <w:rsid w:val="00E85CDA"/>
    <w:rsid w:val="00E90487"/>
    <w:rsid w:val="00E937C2"/>
    <w:rsid w:val="00E968D5"/>
    <w:rsid w:val="00EB69EC"/>
    <w:rsid w:val="00EC3D36"/>
    <w:rsid w:val="00EC517A"/>
    <w:rsid w:val="00EC54EF"/>
    <w:rsid w:val="00EC7AD9"/>
    <w:rsid w:val="00ED54AA"/>
    <w:rsid w:val="00ED5DD5"/>
    <w:rsid w:val="00ED667D"/>
    <w:rsid w:val="00ED7449"/>
    <w:rsid w:val="00F03B8A"/>
    <w:rsid w:val="00F048E0"/>
    <w:rsid w:val="00F11072"/>
    <w:rsid w:val="00F13613"/>
    <w:rsid w:val="00F14C88"/>
    <w:rsid w:val="00F15B24"/>
    <w:rsid w:val="00F20F5D"/>
    <w:rsid w:val="00F3331C"/>
    <w:rsid w:val="00F33CAE"/>
    <w:rsid w:val="00F37755"/>
    <w:rsid w:val="00F377FE"/>
    <w:rsid w:val="00F41017"/>
    <w:rsid w:val="00F44057"/>
    <w:rsid w:val="00F4466A"/>
    <w:rsid w:val="00F56D34"/>
    <w:rsid w:val="00F6037B"/>
    <w:rsid w:val="00F660D7"/>
    <w:rsid w:val="00F72AFD"/>
    <w:rsid w:val="00F72D54"/>
    <w:rsid w:val="00F7313D"/>
    <w:rsid w:val="00F73D0D"/>
    <w:rsid w:val="00F7650B"/>
    <w:rsid w:val="00F77B47"/>
    <w:rsid w:val="00FA3665"/>
    <w:rsid w:val="00FB185D"/>
    <w:rsid w:val="00FC3B65"/>
    <w:rsid w:val="00FC44F6"/>
    <w:rsid w:val="00FC62E3"/>
    <w:rsid w:val="00FD1C34"/>
    <w:rsid w:val="00FE0743"/>
    <w:rsid w:val="00FE1DDA"/>
    <w:rsid w:val="00FE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  <w14:docId w14:val="0216A16F"/>
  <w15:chartTrackingRefBased/>
  <w15:docId w15:val="{381DB8BE-F463-4527-9561-D7603F186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FA9"/>
    <w:pPr>
      <w:tabs>
        <w:tab w:val="left" w:pos="720"/>
        <w:tab w:val="left" w:pos="1440"/>
        <w:tab w:val="left" w:pos="2160"/>
        <w:tab w:val="left" w:pos="2880"/>
        <w:tab w:val="right" w:pos="9907"/>
      </w:tabs>
    </w:pPr>
    <w:rPr>
      <w:rFonts w:ascii="Arial" w:hAnsi="Arial"/>
      <w:sz w:val="24"/>
      <w:szCs w:val="24"/>
    </w:rPr>
  </w:style>
  <w:style w:type="paragraph" w:styleId="Heading1">
    <w:name w:val="heading 1"/>
    <w:aliases w:val="Outline1"/>
    <w:basedOn w:val="Normal"/>
    <w:next w:val="Normal"/>
    <w:qFormat/>
    <w:rsid w:val="009F7554"/>
    <w:pPr>
      <w:numPr>
        <w:numId w:val="2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pPr>
      <w:numPr>
        <w:ilvl w:val="1"/>
        <w:numId w:val="3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pPr>
      <w:numPr>
        <w:ilvl w:val="2"/>
        <w:numId w:val="4"/>
      </w:numPr>
      <w:tabs>
        <w:tab w:val="num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customStyle="1" w:styleId="Outline4">
    <w:name w:val="Outline4"/>
    <w:basedOn w:val="Normal"/>
    <w:next w:val="Normal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pPr>
      <w:spacing w:after="240"/>
      <w:ind w:left="720"/>
    </w:pPr>
    <w:rPr>
      <w:kern w:val="24"/>
    </w:rPr>
  </w:style>
  <w:style w:type="paragraph" w:customStyle="1" w:styleId="Bulletted">
    <w:name w:val="Bulletted"/>
    <w:basedOn w:val="Normal"/>
    <w:next w:val="Normal"/>
    <w:pPr>
      <w:numPr>
        <w:numId w:val="1"/>
      </w:numPr>
    </w:pPr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uiPriority w:val="39"/>
    <w:rsid w:val="005C0B4B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837D57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350CBD"/>
  </w:style>
  <w:style w:type="character" w:styleId="FollowedHyperlink">
    <w:name w:val="FollowedHyperlink"/>
    <w:rsid w:val="00CF15C0"/>
    <w:rPr>
      <w:color w:val="606420"/>
      <w:u w:val="single"/>
    </w:rPr>
  </w:style>
  <w:style w:type="paragraph" w:styleId="BodyText">
    <w:name w:val="Body Text"/>
    <w:basedOn w:val="Normal"/>
    <w:rsid w:val="00FC3B65"/>
    <w:pPr>
      <w:tabs>
        <w:tab w:val="clear" w:pos="720"/>
        <w:tab w:val="clear" w:pos="1440"/>
        <w:tab w:val="clear" w:pos="2160"/>
        <w:tab w:val="clear" w:pos="2880"/>
        <w:tab w:val="clear" w:pos="9907"/>
      </w:tabs>
      <w:jc w:val="both"/>
    </w:pPr>
    <w:rPr>
      <w:rFonts w:ascii="Times New Roman" w:hAnsi="Times New Roman"/>
      <w:szCs w:val="20"/>
      <w:lang w:eastAsia="en-US"/>
    </w:rPr>
  </w:style>
  <w:style w:type="paragraph" w:customStyle="1" w:styleId="CharCharChar">
    <w:name w:val="Char Char Char"/>
    <w:basedOn w:val="Normal"/>
    <w:rsid w:val="004A28F4"/>
    <w:pPr>
      <w:tabs>
        <w:tab w:val="clear" w:pos="720"/>
        <w:tab w:val="clear" w:pos="1440"/>
        <w:tab w:val="clear" w:pos="2160"/>
        <w:tab w:val="clear" w:pos="2880"/>
        <w:tab w:val="clear" w:pos="9907"/>
      </w:tabs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FooterChar">
    <w:name w:val="Footer Char"/>
    <w:link w:val="Footer"/>
    <w:uiPriority w:val="99"/>
    <w:rsid w:val="00A26729"/>
    <w:rPr>
      <w:rFonts w:ascii="Arial" w:hAnsi="Arial"/>
      <w:sz w:val="24"/>
      <w:szCs w:val="24"/>
    </w:rPr>
  </w:style>
  <w:style w:type="table" w:styleId="GridTable4-Accent1">
    <w:name w:val="Grid Table 4 Accent 1"/>
    <w:basedOn w:val="TableNormal"/>
    <w:uiPriority w:val="49"/>
    <w:rsid w:val="00294DD8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E46DC9"/>
    <w:pPr>
      <w:tabs>
        <w:tab w:val="clear" w:pos="720"/>
        <w:tab w:val="clear" w:pos="1440"/>
        <w:tab w:val="clear" w:pos="2160"/>
        <w:tab w:val="clear" w:pos="2880"/>
        <w:tab w:val="clear" w:pos="9907"/>
      </w:tabs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ParagraphChar">
    <w:name w:val="List Paragraph Char"/>
    <w:link w:val="ListParagraph"/>
    <w:uiPriority w:val="34"/>
    <w:locked/>
    <w:rsid w:val="00E46DC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rsid w:val="00F110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F110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1072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F110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11072"/>
    <w:rPr>
      <w:rFonts w:ascii="Arial" w:hAnsi="Arial"/>
      <w:b/>
      <w:bCs/>
    </w:rPr>
  </w:style>
  <w:style w:type="table" w:styleId="GridTable2-Accent5">
    <w:name w:val="Grid Table 2 Accent 5"/>
    <w:basedOn w:val="TableNormal"/>
    <w:uiPriority w:val="47"/>
    <w:rsid w:val="00AB6F75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HeaderChar">
    <w:name w:val="Header Char"/>
    <w:basedOn w:val="DefaultParagraphFont"/>
    <w:link w:val="Header"/>
    <w:uiPriority w:val="99"/>
    <w:rsid w:val="00E25E78"/>
    <w:rPr>
      <w:rFonts w:ascii="Arial" w:hAnsi="Arial"/>
      <w:sz w:val="24"/>
      <w:szCs w:val="24"/>
    </w:rPr>
  </w:style>
  <w:style w:type="paragraph" w:customStyle="1" w:styleId="Default">
    <w:name w:val="Default"/>
    <w:rsid w:val="00C8501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80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d.ac.uk/finance/about/sections/payroll/contacts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d.ac.uk/finance/about/sections/payroll/payroll-form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d.ac.uk/procurement/policies-procedures/how-to-buy-guidance-under-fifty-thousand/ir35-tax-chang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d.ac.uk/finance/about/sections/payroll" TargetMode="External"/><Relationship Id="rId10" Type="http://schemas.openxmlformats.org/officeDocument/2006/relationships/hyperlink" Target="http://www.ed.ac.uk/procurement/policies-procedures/how-to-buy-guidance-under-fifty-thousand/locally-based-suppor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d.ac.uk/procurement/about/contact-us" TargetMode="External"/><Relationship Id="rId14" Type="http://schemas.openxmlformats.org/officeDocument/2006/relationships/hyperlink" Target="https://www.ed.ac.uk/procurement/policies-procedures/how-to-buy-guidance-under-fifty-thousand/ir35-tax-chang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z320935\Local%20Settings\Temporary%20Internet%20Files\OLK31\Example%20one%20-%20%20(CGCOPE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10E18-08D3-4E2E-8F67-C25404E5E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Example one -  (CGCOPE).dot</Template>
  <TotalTime>1</TotalTime>
  <Pages>1</Pages>
  <Words>327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Scottish Procurement Directorate</vt:lpstr>
    </vt:vector>
  </TitlesOfParts>
  <Company>The Scottish Government</Company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Scottish Procurement Directorate</dc:title>
  <dc:subject/>
  <dc:creator>z320935</dc:creator>
  <cp:keywords/>
  <cp:lastModifiedBy>CUNNINGHAM Dorothy</cp:lastModifiedBy>
  <cp:revision>3</cp:revision>
  <cp:lastPrinted>2017-05-22T07:38:00Z</cp:lastPrinted>
  <dcterms:created xsi:type="dcterms:W3CDTF">2017-09-19T15:58:00Z</dcterms:created>
  <dcterms:modified xsi:type="dcterms:W3CDTF">2017-09-21T14:24:00Z</dcterms:modified>
  <cp:category>Letter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 Number">
    <vt:lpwstr>1</vt:lpwstr>
  </property>
  <property fmtid="{D5CDD505-2E9C-101B-9397-08002B2CF9AE}" pid="3" name="Document number">
    <vt:lpwstr> </vt:lpwstr>
  </property>
  <property fmtid="{D5CDD505-2E9C-101B-9397-08002B2CF9AE}" pid="4" name="Objective-Id">
    <vt:lpwstr>A14872914</vt:lpwstr>
  </property>
  <property fmtid="{D5CDD505-2E9C-101B-9397-08002B2CF9AE}" pid="5" name="Objective-Title">
    <vt:lpwstr>Route 1 - Invitation to Quote Goods/Services Document</vt:lpwstr>
  </property>
  <property fmtid="{D5CDD505-2E9C-101B-9397-08002B2CF9AE}" pid="6" name="Objective-Comment">
    <vt:lpwstr/>
  </property>
  <property fmtid="{D5CDD505-2E9C-101B-9397-08002B2CF9AE}" pid="7" name="Objective-CreationStamp">
    <vt:filetime>2016-07-14T15:36:13Z</vt:filetime>
  </property>
  <property fmtid="{D5CDD505-2E9C-101B-9397-08002B2CF9AE}" pid="8" name="Objective-IsApproved">
    <vt:bool>false</vt:bool>
  </property>
  <property fmtid="{D5CDD505-2E9C-101B-9397-08002B2CF9AE}" pid="9" name="Objective-IsPublished">
    <vt:bool>true</vt:bool>
  </property>
  <property fmtid="{D5CDD505-2E9C-101B-9397-08002B2CF9AE}" pid="10" name="Objective-DatePublished">
    <vt:filetime>2016-07-14T15:36:14Z</vt:filetime>
  </property>
  <property fmtid="{D5CDD505-2E9C-101B-9397-08002B2CF9AE}" pid="11" name="Objective-ModificationStamp">
    <vt:filetime>2016-08-01T10:29:15Z</vt:filetime>
  </property>
  <property fmtid="{D5CDD505-2E9C-101B-9397-08002B2CF9AE}" pid="12" name="Objective-Owner">
    <vt:lpwstr>Nemeth, Nora N (U440487)</vt:lpwstr>
  </property>
  <property fmtid="{D5CDD505-2E9C-101B-9397-08002B2CF9AE}" pid="13" name="Objective-Path">
    <vt:lpwstr>Objective Global Folder:SG File Plan:Government, politics and public administration:Public administration:Procurement:Advice and policy: Procurement:Procurement Journey 2016: Route 1: 2016-2021:</vt:lpwstr>
  </property>
  <property fmtid="{D5CDD505-2E9C-101B-9397-08002B2CF9AE}" pid="14" name="Objective-Parent">
    <vt:lpwstr>Procurement Journey 2016: Route 1: 2016-2021</vt:lpwstr>
  </property>
  <property fmtid="{D5CDD505-2E9C-101B-9397-08002B2CF9AE}" pid="15" name="Objective-State">
    <vt:lpwstr>Published</vt:lpwstr>
  </property>
  <property fmtid="{D5CDD505-2E9C-101B-9397-08002B2CF9AE}" pid="16" name="Objective-Version">
    <vt:lpwstr>1.0</vt:lpwstr>
  </property>
  <property fmtid="{D5CDD505-2E9C-101B-9397-08002B2CF9AE}" pid="17" name="Objective-VersionNumber">
    <vt:i4>1</vt:i4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Date of Original [system]">
    <vt:lpwstr/>
  </property>
  <property fmtid="{D5CDD505-2E9C-101B-9397-08002B2CF9AE}" pid="23" name="Objective-Date Received [system]">
    <vt:lpwstr/>
  </property>
  <property fmtid="{D5CDD505-2E9C-101B-9397-08002B2CF9AE}" pid="24" name="Objective-SG Web Publication - Category [system]">
    <vt:lpwstr/>
  </property>
  <property fmtid="{D5CDD505-2E9C-101B-9397-08002B2CF9AE}" pid="25" name="Objective-SG Web Publication - Category 2 Classification [system]">
    <vt:lpwstr/>
  </property>
</Properties>
</file>